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6C53B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Kateřina </w:t>
            </w:r>
            <w:proofErr w:type="spellStart"/>
            <w:r>
              <w:rPr>
                <w:sz w:val="22"/>
                <w:szCs w:val="22"/>
              </w:rPr>
              <w:t>Lipoldová</w:t>
            </w:r>
            <w:proofErr w:type="spellEnd"/>
            <w:r w:rsidR="00325008">
              <w:rPr>
                <w:sz w:val="22"/>
                <w:szCs w:val="22"/>
              </w:rPr>
              <w:t xml:space="preserve">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6C53B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Trávení volného času žen v Bystřici pod Hostýnem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18546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Eva </w:t>
            </w:r>
            <w:proofErr w:type="spellStart"/>
            <w:r>
              <w:rPr>
                <w:sz w:val="22"/>
                <w:szCs w:val="22"/>
              </w:rPr>
              <w:t>Šalenová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18546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C53B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2A3406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ED660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935C9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E62A17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C53B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6847E2" w:rsidRPr="00C50B27" w:rsidRDefault="002C394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6C53B9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6847E2" w:rsidRPr="00C50B27" w:rsidRDefault="002C394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E62A1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6C53B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6C53B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E62A1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935C90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B411DB" w:rsidRPr="00C50B27" w:rsidRDefault="00935C90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935C9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B411DB" w:rsidRPr="00C50B27" w:rsidRDefault="00935C9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104C79" w:rsidRDefault="00104C7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ED660F" w:rsidRPr="004C7561" w:rsidRDefault="00ED660F" w:rsidP="00ED660F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4C7561">
              <w:rPr>
                <w:sz w:val="22"/>
                <w:szCs w:val="22"/>
              </w:rPr>
              <w:t>přehledné zpracování</w:t>
            </w:r>
          </w:p>
          <w:p w:rsidR="00104C79" w:rsidRDefault="00104C79" w:rsidP="00104C79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941762">
              <w:rPr>
                <w:sz w:val="22"/>
                <w:szCs w:val="22"/>
              </w:rPr>
              <w:t>etod</w:t>
            </w:r>
            <w:r>
              <w:rPr>
                <w:sz w:val="22"/>
                <w:szCs w:val="22"/>
              </w:rPr>
              <w:t>ika je adekvátní pro účely dané práce</w:t>
            </w:r>
          </w:p>
          <w:p w:rsidR="006C53B9" w:rsidRDefault="006C53B9" w:rsidP="00104C79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realizace předvýzkumu</w:t>
            </w:r>
          </w:p>
          <w:p w:rsidR="00935C90" w:rsidRDefault="00935C90" w:rsidP="00104C79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testování hypotéz</w:t>
            </w:r>
          </w:p>
          <w:p w:rsidR="00ED660F" w:rsidRDefault="00ED660F" w:rsidP="00ED660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941762">
              <w:rPr>
                <w:sz w:val="22"/>
                <w:szCs w:val="22"/>
              </w:rPr>
              <w:t>stan</w:t>
            </w:r>
            <w:r>
              <w:rPr>
                <w:sz w:val="22"/>
                <w:szCs w:val="22"/>
              </w:rPr>
              <w:t>ovené cíle se podařilo naplnit</w:t>
            </w:r>
          </w:p>
          <w:p w:rsidR="00ED660F" w:rsidRDefault="00ED660F" w:rsidP="00ED660F">
            <w:pPr>
              <w:ind w:left="360"/>
              <w:rPr>
                <w:sz w:val="22"/>
                <w:szCs w:val="22"/>
              </w:rPr>
            </w:pPr>
          </w:p>
          <w:p w:rsidR="00B411DB" w:rsidRPr="00104C79" w:rsidRDefault="00B411DB" w:rsidP="00362AB0">
            <w:pPr>
              <w:rPr>
                <w:sz w:val="22"/>
                <w:szCs w:val="22"/>
              </w:rPr>
            </w:pPr>
          </w:p>
          <w:p w:rsidR="00104C79" w:rsidRPr="00104C79" w:rsidRDefault="002F08A9" w:rsidP="00104C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</w:t>
            </w:r>
            <w:r w:rsidR="00104C79" w:rsidRPr="00104C79">
              <w:rPr>
                <w:sz w:val="22"/>
                <w:szCs w:val="22"/>
              </w:rPr>
              <w:t>stránky:</w:t>
            </w:r>
          </w:p>
          <w:p w:rsidR="00B411DB" w:rsidRDefault="006C53B9" w:rsidP="002F08A9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samostatné shrnutí výsledků výzkumu a hlubší interpretace dat</w:t>
            </w:r>
          </w:p>
          <w:p w:rsidR="00935C90" w:rsidRDefault="00935C90" w:rsidP="002F08A9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výběr tématu</w:t>
            </w:r>
          </w:p>
          <w:p w:rsidR="002F08A9" w:rsidRPr="002F08A9" w:rsidRDefault="002F08A9" w:rsidP="002F08A9">
            <w:pPr>
              <w:pStyle w:val="Odstavecseseznamem"/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104C79" w:rsidRPr="00941762" w:rsidRDefault="00104C79" w:rsidP="00104C79">
            <w:pPr>
              <w:pStyle w:val="Zkladntext"/>
              <w:rPr>
                <w:sz w:val="22"/>
                <w:szCs w:val="22"/>
              </w:rPr>
            </w:pPr>
            <w:r w:rsidRPr="00941762">
              <w:rPr>
                <w:sz w:val="22"/>
                <w:szCs w:val="22"/>
              </w:rPr>
              <w:t xml:space="preserve">Bakalářskou práci </w:t>
            </w:r>
            <w:r w:rsidRPr="00941762">
              <w:rPr>
                <w:b/>
                <w:sz w:val="22"/>
                <w:szCs w:val="22"/>
              </w:rPr>
              <w:t>doporučuji k obhajobě</w:t>
            </w:r>
            <w:r w:rsidRPr="00941762">
              <w:rPr>
                <w:sz w:val="22"/>
                <w:szCs w:val="22"/>
              </w:rPr>
              <w:t xml:space="preserve"> a navrhuji klasifikovat stupněm </w:t>
            </w:r>
            <w:r w:rsidR="00935C90">
              <w:rPr>
                <w:b/>
                <w:sz w:val="22"/>
                <w:szCs w:val="22"/>
              </w:rPr>
              <w:t>B</w:t>
            </w:r>
            <w:r w:rsidRPr="00941762">
              <w:rPr>
                <w:b/>
                <w:sz w:val="22"/>
                <w:szCs w:val="22"/>
              </w:rPr>
              <w:t>.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104C79" w:rsidRDefault="00B411DB" w:rsidP="00ED660F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C3948" w:rsidRPr="002C3948" w:rsidRDefault="002C3948" w:rsidP="00ED66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Objasnět</w:t>
            </w:r>
            <w:r w:rsidRPr="002C3948">
              <w:rPr>
                <w:sz w:val="22"/>
                <w:szCs w:val="22"/>
              </w:rPr>
              <w:t>e možnosti využití Vaší práce v rámci sociální pedagogiky</w:t>
            </w:r>
            <w:r>
              <w:rPr>
                <w:sz w:val="22"/>
                <w:szCs w:val="22"/>
              </w:rPr>
              <w:t>.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935C9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</w:tcPr>
          <w:p w:rsidR="00B411DB" w:rsidRPr="00C50B27" w:rsidRDefault="00935C9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6C53B9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F08A9">
              <w:rPr>
                <w:sz w:val="22"/>
                <w:szCs w:val="22"/>
              </w:rPr>
              <w:t xml:space="preserve"> </w:t>
            </w:r>
            <w:r w:rsidR="002C3948">
              <w:rPr>
                <w:sz w:val="22"/>
                <w:szCs w:val="22"/>
              </w:rPr>
              <w:t>10</w:t>
            </w:r>
            <w:r w:rsidR="002F08A9">
              <w:rPr>
                <w:sz w:val="22"/>
                <w:szCs w:val="22"/>
              </w:rPr>
              <w:t>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2C3948">
              <w:rPr>
                <w:sz w:val="22"/>
                <w:szCs w:val="22"/>
              </w:rPr>
              <w:t xml:space="preserve"> </w:t>
            </w:r>
            <w:proofErr w:type="spellStart"/>
            <w:r w:rsidR="002C3948">
              <w:rPr>
                <w:sz w:val="22"/>
                <w:szCs w:val="22"/>
              </w:rPr>
              <w:t>Šalenová</w:t>
            </w:r>
            <w:proofErr w:type="spellEnd"/>
            <w:r w:rsidR="002C3948">
              <w:rPr>
                <w:sz w:val="22"/>
                <w:szCs w:val="22"/>
              </w:rPr>
              <w:t xml:space="preserve"> v. r.</w:t>
            </w:r>
            <w:bookmarkStart w:id="0" w:name="_GoBack"/>
            <w:bookmarkEnd w:id="0"/>
          </w:p>
        </w:tc>
      </w:tr>
    </w:tbl>
    <w:p w:rsidR="006847E2" w:rsidRDefault="006847E2"/>
    <w:sectPr w:rsidR="006847E2" w:rsidSect="00AC2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E36" w:rsidRDefault="00550E36">
      <w:r>
        <w:separator/>
      </w:r>
    </w:p>
  </w:endnote>
  <w:endnote w:type="continuationSeparator" w:id="0">
    <w:p w:rsidR="00550E36" w:rsidRDefault="00550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E36" w:rsidRDefault="00550E36">
      <w:r>
        <w:separator/>
      </w:r>
    </w:p>
  </w:footnote>
  <w:footnote w:type="continuationSeparator" w:id="0">
    <w:p w:rsidR="00550E36" w:rsidRDefault="00550E36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3538"/>
    <w:multiLevelType w:val="hybridMultilevel"/>
    <w:tmpl w:val="7CF41292"/>
    <w:lvl w:ilvl="0" w:tplc="F65E1A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8020B"/>
    <w:multiLevelType w:val="hybridMultilevel"/>
    <w:tmpl w:val="64D47FD4"/>
    <w:lvl w:ilvl="0" w:tplc="3C8C26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5D44B2"/>
    <w:multiLevelType w:val="hybridMultilevel"/>
    <w:tmpl w:val="6B426578"/>
    <w:lvl w:ilvl="0" w:tplc="38D013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46A"/>
    <w:rsid w:val="000E4183"/>
    <w:rsid w:val="00104C79"/>
    <w:rsid w:val="00154F27"/>
    <w:rsid w:val="0018546A"/>
    <w:rsid w:val="00281996"/>
    <w:rsid w:val="002A3406"/>
    <w:rsid w:val="002C3948"/>
    <w:rsid w:val="002F08A9"/>
    <w:rsid w:val="00325008"/>
    <w:rsid w:val="00362AB0"/>
    <w:rsid w:val="003F5DA2"/>
    <w:rsid w:val="004877FB"/>
    <w:rsid w:val="00512982"/>
    <w:rsid w:val="00526D47"/>
    <w:rsid w:val="00550E36"/>
    <w:rsid w:val="0055255D"/>
    <w:rsid w:val="005C219A"/>
    <w:rsid w:val="006847E2"/>
    <w:rsid w:val="006C53B9"/>
    <w:rsid w:val="007553A2"/>
    <w:rsid w:val="0084538F"/>
    <w:rsid w:val="008614B3"/>
    <w:rsid w:val="008C61A7"/>
    <w:rsid w:val="00935C90"/>
    <w:rsid w:val="009A27D5"/>
    <w:rsid w:val="00AC2D86"/>
    <w:rsid w:val="00B411DB"/>
    <w:rsid w:val="00BA3203"/>
    <w:rsid w:val="00C50B27"/>
    <w:rsid w:val="00CA7D64"/>
    <w:rsid w:val="00D05C79"/>
    <w:rsid w:val="00D63470"/>
    <w:rsid w:val="00DC1BF5"/>
    <w:rsid w:val="00E317C1"/>
    <w:rsid w:val="00E62A17"/>
    <w:rsid w:val="00E709EA"/>
    <w:rsid w:val="00ED2FBE"/>
    <w:rsid w:val="00ED660F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Zkladntext">
    <w:name w:val="Body Text"/>
    <w:basedOn w:val="Normln"/>
    <w:link w:val="ZkladntextChar"/>
    <w:rsid w:val="00104C79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104C79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04C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Zkladntext">
    <w:name w:val="Body Text"/>
    <w:basedOn w:val="Normln"/>
    <w:link w:val="ZkladntextChar"/>
    <w:rsid w:val="00104C79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104C79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04C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ternet\Downloads\POSUDEK%20OPONENTA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0</TotalTime>
  <Pages>1</Pages>
  <Words>252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Internet</dc:creator>
  <cp:lastModifiedBy>Šalenová Eva</cp:lastModifiedBy>
  <cp:revision>2</cp:revision>
  <cp:lastPrinted>2014-05-16T14:04:00Z</cp:lastPrinted>
  <dcterms:created xsi:type="dcterms:W3CDTF">2014-05-16T14:05:00Z</dcterms:created>
  <dcterms:modified xsi:type="dcterms:W3CDTF">2014-05-16T14:05:00Z</dcterms:modified>
</cp:coreProperties>
</file>