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105F617A" w14:textId="77777777" w:rsidTr="00C50B27">
        <w:tc>
          <w:tcPr>
            <w:tcW w:w="9828" w:type="dxa"/>
            <w:gridSpan w:val="9"/>
          </w:tcPr>
          <w:p w14:paraId="4274A80A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EEBAAF7" w14:textId="77777777" w:rsidTr="00C50B27">
        <w:tc>
          <w:tcPr>
            <w:tcW w:w="2808" w:type="dxa"/>
          </w:tcPr>
          <w:p w14:paraId="362B30A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1F569E1" w14:textId="77777777" w:rsidR="006847E2" w:rsidRPr="00C50B27" w:rsidRDefault="00B21FAF" w:rsidP="00FB40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FB40C1">
              <w:rPr>
                <w:sz w:val="22"/>
                <w:szCs w:val="22"/>
              </w:rPr>
              <w:t xml:space="preserve">Lenka </w:t>
            </w:r>
            <w:proofErr w:type="spellStart"/>
            <w:r w:rsidR="00FB40C1">
              <w:rPr>
                <w:sz w:val="22"/>
                <w:szCs w:val="22"/>
              </w:rPr>
              <w:t>Bernatíková</w:t>
            </w:r>
            <w:proofErr w:type="spellEnd"/>
          </w:p>
        </w:tc>
      </w:tr>
      <w:tr w:rsidR="006847E2" w:rsidRPr="00C50B27" w14:paraId="5432DD10" w14:textId="77777777" w:rsidTr="00C50B27">
        <w:tc>
          <w:tcPr>
            <w:tcW w:w="2808" w:type="dxa"/>
          </w:tcPr>
          <w:p w14:paraId="220A917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A7C0E07" w14:textId="77777777" w:rsidR="006847E2" w:rsidRPr="00C50B27" w:rsidRDefault="00FB40C1" w:rsidP="00FB40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 v kontextu hospicové a paliativní péče</w:t>
            </w:r>
          </w:p>
        </w:tc>
      </w:tr>
      <w:tr w:rsidR="006847E2" w:rsidRPr="00C50B27" w14:paraId="0A83C4C3" w14:textId="77777777" w:rsidTr="00C50B27">
        <w:tc>
          <w:tcPr>
            <w:tcW w:w="2808" w:type="dxa"/>
          </w:tcPr>
          <w:p w14:paraId="3E578355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3E562986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10E58D42" w14:textId="77777777" w:rsidTr="00C50B27">
        <w:tc>
          <w:tcPr>
            <w:tcW w:w="2808" w:type="dxa"/>
          </w:tcPr>
          <w:p w14:paraId="7C202076" w14:textId="77777777" w:rsidR="006847E2" w:rsidRPr="00C50B27" w:rsidRDefault="00914F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78A54D6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5F64BB2" w14:textId="77777777" w:rsidTr="00C50B27">
        <w:tc>
          <w:tcPr>
            <w:tcW w:w="2808" w:type="dxa"/>
          </w:tcPr>
          <w:p w14:paraId="5168C5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B73D670" w14:textId="77777777" w:rsidR="006847E2" w:rsidRPr="00C50B27" w:rsidRDefault="00FB40C1" w:rsidP="00FB40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49058D55" w14:textId="77777777" w:rsidTr="00C50B27">
        <w:tc>
          <w:tcPr>
            <w:tcW w:w="2808" w:type="dxa"/>
            <w:vAlign w:val="center"/>
          </w:tcPr>
          <w:p w14:paraId="34C2D0A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0CC044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1DCC7DDF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0EA7A7D" w14:textId="77777777" w:rsidTr="00C50B27">
        <w:tc>
          <w:tcPr>
            <w:tcW w:w="9828" w:type="dxa"/>
            <w:gridSpan w:val="9"/>
            <w:shd w:val="clear" w:color="auto" w:fill="A6A6A6"/>
          </w:tcPr>
          <w:p w14:paraId="750BCDFE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9704F96" w14:textId="77777777" w:rsidTr="00C50B27">
        <w:tc>
          <w:tcPr>
            <w:tcW w:w="6791" w:type="dxa"/>
            <w:gridSpan w:val="3"/>
          </w:tcPr>
          <w:p w14:paraId="1E69F8E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27FB5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5EFC52" w14:textId="484CEB3A" w:rsidR="006847E2" w:rsidRPr="00C50B27" w:rsidRDefault="00A17BB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F02AFB4" w14:textId="6ECB558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1B650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FFB92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6FC1F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02D1B99" w14:textId="77777777" w:rsidTr="00C50B27">
        <w:tc>
          <w:tcPr>
            <w:tcW w:w="6791" w:type="dxa"/>
            <w:gridSpan w:val="3"/>
          </w:tcPr>
          <w:p w14:paraId="04A9EB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05C92904" w14:textId="49E8DB26" w:rsidR="006847E2" w:rsidRPr="00C50B27" w:rsidRDefault="00A17BB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13741BE" w14:textId="099E12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E1CDD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4A2BD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53400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CC56D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0CF0A1F" w14:textId="77777777" w:rsidTr="00C50B27">
        <w:tc>
          <w:tcPr>
            <w:tcW w:w="6791" w:type="dxa"/>
            <w:gridSpan w:val="3"/>
          </w:tcPr>
          <w:p w14:paraId="3D88A914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ECB3EB4" w14:textId="77777777" w:rsidR="006847E2" w:rsidRPr="00C50B27" w:rsidRDefault="00D92E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3162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9A8E3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4E0BB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259A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AC5F4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78DC9C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1C40201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887F984" w14:textId="77777777" w:rsidTr="00C50B27">
        <w:tc>
          <w:tcPr>
            <w:tcW w:w="6791" w:type="dxa"/>
            <w:gridSpan w:val="3"/>
          </w:tcPr>
          <w:p w14:paraId="658313B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0990CD4" w14:textId="49862555" w:rsidR="006847E2" w:rsidRPr="00C50B27" w:rsidRDefault="00C556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A8E12AF" w14:textId="19CFE3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8C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619AE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81443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E2410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50A46B2" w14:textId="77777777" w:rsidTr="00C50B27">
        <w:tc>
          <w:tcPr>
            <w:tcW w:w="6791" w:type="dxa"/>
            <w:gridSpan w:val="3"/>
          </w:tcPr>
          <w:p w14:paraId="437C2B66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0D99B7D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2F1131" w14:textId="575BF6D2" w:rsidR="006847E2" w:rsidRPr="00C50B27" w:rsidRDefault="00E803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1B36D53" w14:textId="130A409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75F1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CE02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83D5C4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06C4437" w14:textId="77777777" w:rsidTr="00C50B27">
        <w:tc>
          <w:tcPr>
            <w:tcW w:w="6791" w:type="dxa"/>
            <w:gridSpan w:val="3"/>
          </w:tcPr>
          <w:p w14:paraId="4646DCE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7955346" w14:textId="21167017" w:rsidR="005C219A" w:rsidRPr="00C50B27" w:rsidRDefault="00C556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6A8779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011A4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58D1C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74B8E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E64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BC6B5E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4819F3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C2D4B59" w14:textId="77777777" w:rsidTr="00C50B27">
        <w:tc>
          <w:tcPr>
            <w:tcW w:w="6791" w:type="dxa"/>
            <w:gridSpan w:val="3"/>
          </w:tcPr>
          <w:p w14:paraId="313D81D0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FA9DE0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B8A297" w14:textId="77777777" w:rsidR="0055255D" w:rsidRPr="00C50B27" w:rsidRDefault="00EB16F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0425D1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CF9F3D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0CCA6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BD09C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80BF44" w14:textId="77777777" w:rsidTr="00C50B27">
        <w:tc>
          <w:tcPr>
            <w:tcW w:w="6791" w:type="dxa"/>
            <w:gridSpan w:val="3"/>
          </w:tcPr>
          <w:p w14:paraId="10B05B5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8ABFEE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5FB565" w14:textId="77777777" w:rsidR="0055255D" w:rsidRPr="00C50B27" w:rsidRDefault="00EB16F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7BEC1B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C1AD4D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63EE8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C2BAB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48A1D74" w14:textId="77777777" w:rsidTr="00C50B27">
        <w:tc>
          <w:tcPr>
            <w:tcW w:w="6791" w:type="dxa"/>
            <w:gridSpan w:val="3"/>
          </w:tcPr>
          <w:p w14:paraId="7B36588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EF06360" w14:textId="11A3BD52" w:rsidR="0055255D" w:rsidRPr="00C50B27" w:rsidRDefault="00E803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7215CC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F0FE5B" w14:textId="687DC89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5ACE8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B14F5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3D3E4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B152A61" w14:textId="77777777" w:rsidTr="00C50B27">
        <w:tc>
          <w:tcPr>
            <w:tcW w:w="6791" w:type="dxa"/>
            <w:gridSpan w:val="3"/>
          </w:tcPr>
          <w:p w14:paraId="6198BCD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B9050F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7E6E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700666" w14:textId="002E671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B2696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8228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5B63E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C1E7B6A" w14:textId="77777777" w:rsidTr="00B411DB">
        <w:tc>
          <w:tcPr>
            <w:tcW w:w="9828" w:type="dxa"/>
            <w:gridSpan w:val="9"/>
            <w:shd w:val="clear" w:color="auto" w:fill="A6A6A6"/>
          </w:tcPr>
          <w:p w14:paraId="3607965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C9575C9" w14:textId="77777777" w:rsidTr="00C50B27">
        <w:tc>
          <w:tcPr>
            <w:tcW w:w="6791" w:type="dxa"/>
            <w:gridSpan w:val="3"/>
          </w:tcPr>
          <w:p w14:paraId="1871711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30D5D0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B76455" w14:textId="77777777" w:rsidR="00B411DB" w:rsidRPr="00C50B27" w:rsidRDefault="00B64E88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090FBF4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1E88C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D23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C999FD4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8478A4D" w14:textId="77777777" w:rsidTr="00C50B27">
        <w:tc>
          <w:tcPr>
            <w:tcW w:w="6791" w:type="dxa"/>
            <w:gridSpan w:val="3"/>
          </w:tcPr>
          <w:p w14:paraId="6CD47DE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EEEF79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9DFCB5" w14:textId="01930C20" w:rsidR="00B411DB" w:rsidRPr="00C50B27" w:rsidRDefault="00C556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F467D8" w14:textId="7B9F02E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40BD3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A872A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42371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59AAABF" w14:textId="77777777" w:rsidTr="00C50B27">
        <w:tc>
          <w:tcPr>
            <w:tcW w:w="9828" w:type="dxa"/>
            <w:gridSpan w:val="9"/>
          </w:tcPr>
          <w:p w14:paraId="4B9180DE" w14:textId="77777777" w:rsidR="00F1326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2752CD3" w14:textId="12D07A4F" w:rsidR="00E33240" w:rsidRPr="00765424" w:rsidRDefault="00E3324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 xml:space="preserve">Diplomová práce Bc. Lenky </w:t>
            </w:r>
            <w:proofErr w:type="spellStart"/>
            <w:r w:rsidRPr="00765424">
              <w:rPr>
                <w:bCs/>
                <w:sz w:val="22"/>
                <w:szCs w:val="22"/>
              </w:rPr>
              <w:t>Bernatíkové</w:t>
            </w:r>
            <w:proofErr w:type="spellEnd"/>
            <w:r w:rsidRPr="00765424">
              <w:rPr>
                <w:bCs/>
                <w:sz w:val="22"/>
                <w:szCs w:val="22"/>
              </w:rPr>
              <w:t xml:space="preserve"> se zabývá analýzou zkušeností sociálních pedagogů působících v oblasti paliativní a hospicové péče.  </w:t>
            </w:r>
          </w:p>
          <w:p w14:paraId="0A03BA7A" w14:textId="7ABB9B72" w:rsidR="006F1DCD" w:rsidRPr="00765424" w:rsidRDefault="00C55672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Cíl celé diplomové práce je v Úvodu jasně vymezen.</w:t>
            </w:r>
          </w:p>
          <w:p w14:paraId="0FFE7A63" w14:textId="73DE98BE" w:rsidR="006F1DCD" w:rsidRPr="00765424" w:rsidRDefault="006F1DCD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 xml:space="preserve">Stať „Rešerše k problematice práce“ nepovažuji za vhodně zařazenou z hlediska jejího </w:t>
            </w:r>
            <w:r w:rsidR="00C55672" w:rsidRPr="00765424">
              <w:rPr>
                <w:bCs/>
                <w:sz w:val="22"/>
                <w:szCs w:val="22"/>
              </w:rPr>
              <w:t xml:space="preserve">obsahového </w:t>
            </w:r>
            <w:r w:rsidRPr="00765424">
              <w:rPr>
                <w:bCs/>
                <w:sz w:val="22"/>
                <w:szCs w:val="22"/>
              </w:rPr>
              <w:t>umístění</w:t>
            </w:r>
            <w:r w:rsidR="00C55672" w:rsidRPr="00765424">
              <w:rPr>
                <w:bCs/>
                <w:sz w:val="22"/>
                <w:szCs w:val="22"/>
              </w:rPr>
              <w:t>.</w:t>
            </w:r>
          </w:p>
          <w:p w14:paraId="7867BC9A" w14:textId="6166E126" w:rsidR="00E33240" w:rsidRPr="00765424" w:rsidRDefault="00E3324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 xml:space="preserve">V teoretické části autorka předkládá základní informace, které se vztahují k problematice paliativní a hospicové péče a také k postavení sociálního pedagoga v této oblasti. </w:t>
            </w:r>
            <w:r w:rsidR="00C55672" w:rsidRPr="00765424">
              <w:rPr>
                <w:bCs/>
                <w:sz w:val="22"/>
                <w:szCs w:val="22"/>
              </w:rPr>
              <w:t>Textu by prospěla hlubší analýza, a</w:t>
            </w:r>
            <w:r w:rsidR="00E8035A">
              <w:rPr>
                <w:bCs/>
                <w:sz w:val="22"/>
                <w:szCs w:val="22"/>
              </w:rPr>
              <w:t>le oceňuji do</w:t>
            </w:r>
            <w:r w:rsidR="00C55672" w:rsidRPr="00765424">
              <w:rPr>
                <w:bCs/>
                <w:sz w:val="22"/>
                <w:szCs w:val="22"/>
              </w:rPr>
              <w:t xml:space="preserve">statečný počet relevantních zdrojů. </w:t>
            </w:r>
          </w:p>
          <w:p w14:paraId="26A8A1C4" w14:textId="01FCAA5D" w:rsidR="00A17BB0" w:rsidRPr="00765424" w:rsidRDefault="00A17BB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Praktická část podrobně popisuje výzkumné šetření.</w:t>
            </w:r>
            <w:bookmarkStart w:id="0" w:name="_GoBack"/>
            <w:bookmarkEnd w:id="0"/>
            <w:r w:rsidR="00765424">
              <w:rPr>
                <w:bCs/>
                <w:sz w:val="22"/>
                <w:szCs w:val="22"/>
              </w:rPr>
              <w:t xml:space="preserve"> </w:t>
            </w:r>
            <w:r w:rsidRPr="00765424">
              <w:rPr>
                <w:bCs/>
                <w:sz w:val="22"/>
                <w:szCs w:val="22"/>
              </w:rPr>
              <w:t xml:space="preserve">Hlavní výzkumný cíl byl definován „…zjistit, jaké jsou zkušenosti sociálních pedagogů v rámci poskytování paliativní a hospicové péče“. </w:t>
            </w:r>
          </w:p>
          <w:p w14:paraId="6C590A62" w14:textId="6BB3E9D6" w:rsidR="00A17BB0" w:rsidRPr="00765424" w:rsidRDefault="00A17BB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Výzkum je nastaven kvantitativně. Data byla sbírána pomocí dotazníku vlastní konstrukce. V textu jsou položky dotazníku označovány jako otázky.</w:t>
            </w:r>
          </w:p>
          <w:p w14:paraId="7DBCBEC2" w14:textId="3AE89C48" w:rsidR="00A17BB0" w:rsidRPr="00765424" w:rsidRDefault="00A17BB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Formulace dílčích výzkumných otázek 2,3,4 je diskutabilní.</w:t>
            </w:r>
          </w:p>
          <w:p w14:paraId="55BB3072" w14:textId="757F2AF0" w:rsidR="00A17BB0" w:rsidRPr="00765424" w:rsidRDefault="00A17BB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Oceňuji vymezení etických aspektů výzkumu.</w:t>
            </w:r>
          </w:p>
          <w:p w14:paraId="1B7A36A2" w14:textId="12B109EA" w:rsidR="00A17BB0" w:rsidRPr="00765424" w:rsidRDefault="00A17BB0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Analýza dat je podrobná</w:t>
            </w:r>
            <w:r w:rsidR="00765424">
              <w:rPr>
                <w:bCs/>
                <w:sz w:val="22"/>
                <w:szCs w:val="22"/>
              </w:rPr>
              <w:t xml:space="preserve">. </w:t>
            </w:r>
            <w:r w:rsidRPr="00765424">
              <w:rPr>
                <w:bCs/>
                <w:sz w:val="22"/>
                <w:szCs w:val="22"/>
              </w:rPr>
              <w:t>V rámci Interpretace dat jsou zodpovězeny výzkumné otázky.</w:t>
            </w:r>
          </w:p>
          <w:p w14:paraId="2EA0EB75" w14:textId="131D8337" w:rsidR="00765424" w:rsidRPr="00765424" w:rsidRDefault="00765424" w:rsidP="00765424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65424">
              <w:rPr>
                <w:bCs/>
                <w:sz w:val="22"/>
                <w:szCs w:val="22"/>
              </w:rPr>
              <w:t>Oceňuji zařazení myšlenkové mapy (Příloha II).</w:t>
            </w:r>
          </w:p>
          <w:p w14:paraId="28E573DD" w14:textId="77777777" w:rsidR="00F35FE9" w:rsidRPr="00C50B27" w:rsidRDefault="00D92EF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Diplomová práce je doporučena k obhajobě. </w:t>
            </w:r>
          </w:p>
        </w:tc>
      </w:tr>
      <w:tr w:rsidR="00B411DB" w:rsidRPr="00C50B27" w14:paraId="5FAB6374" w14:textId="77777777" w:rsidTr="00C50B27">
        <w:tc>
          <w:tcPr>
            <w:tcW w:w="9828" w:type="dxa"/>
            <w:gridSpan w:val="9"/>
          </w:tcPr>
          <w:p w14:paraId="1995237A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5DCEC012" w14:textId="725FF719" w:rsidR="00F35FE9" w:rsidRPr="00C50B27" w:rsidRDefault="00C55672" w:rsidP="00E33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jste získávala respondenty pro svůj výzkum? </w:t>
            </w:r>
          </w:p>
        </w:tc>
      </w:tr>
      <w:tr w:rsidR="00B411DB" w:rsidRPr="00C50B27" w14:paraId="2F47D941" w14:textId="77777777" w:rsidTr="00C50B27">
        <w:tc>
          <w:tcPr>
            <w:tcW w:w="6791" w:type="dxa"/>
            <w:gridSpan w:val="3"/>
          </w:tcPr>
          <w:p w14:paraId="4D134F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8CD885B" w14:textId="0B5CD6DF" w:rsidR="00B411DB" w:rsidRPr="00C50B27" w:rsidRDefault="00E8035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FF4FFF1" w14:textId="73B2138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50BCE89" w14:textId="500FDB6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0FF661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0FB5D3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634B67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4A1D93A" w14:textId="77777777" w:rsidTr="00C50B27">
        <w:tc>
          <w:tcPr>
            <w:tcW w:w="4068" w:type="dxa"/>
            <w:gridSpan w:val="2"/>
            <w:vAlign w:val="center"/>
          </w:tcPr>
          <w:p w14:paraId="72666209" w14:textId="77777777" w:rsidR="00B411DB" w:rsidRPr="00C50B27" w:rsidRDefault="00B411DB" w:rsidP="00FB40C1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740E">
              <w:rPr>
                <w:sz w:val="22"/>
                <w:szCs w:val="22"/>
              </w:rPr>
              <w:t xml:space="preserve"> </w:t>
            </w:r>
            <w:r w:rsidR="00FB40C1">
              <w:rPr>
                <w:sz w:val="22"/>
                <w:szCs w:val="22"/>
              </w:rPr>
              <w:t>12.5.</w:t>
            </w:r>
            <w:r w:rsidR="00A8740E">
              <w:rPr>
                <w:sz w:val="22"/>
                <w:szCs w:val="22"/>
              </w:rPr>
              <w:t xml:space="preserve"> 202</w:t>
            </w:r>
            <w:r w:rsidR="00FB40C1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5CCBE1C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4FD2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20174D8E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9D029" w14:textId="77777777" w:rsidR="00C37EF4" w:rsidRDefault="00C37EF4">
      <w:r>
        <w:separator/>
      </w:r>
    </w:p>
  </w:endnote>
  <w:endnote w:type="continuationSeparator" w:id="0">
    <w:p w14:paraId="13C3C17F" w14:textId="77777777" w:rsidR="00C37EF4" w:rsidRDefault="00C3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1889A" w14:textId="77777777" w:rsidR="00C37EF4" w:rsidRDefault="00C37EF4">
      <w:r>
        <w:separator/>
      </w:r>
    </w:p>
  </w:footnote>
  <w:footnote w:type="continuationSeparator" w:id="0">
    <w:p w14:paraId="2CB23D85" w14:textId="77777777" w:rsidR="00C37EF4" w:rsidRDefault="00C37EF4">
      <w:r>
        <w:continuationSeparator/>
      </w:r>
    </w:p>
  </w:footnote>
  <w:footnote w:id="1">
    <w:p w14:paraId="2E29D67A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1BF3"/>
    <w:multiLevelType w:val="hybridMultilevel"/>
    <w:tmpl w:val="E138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45CAF"/>
    <w:multiLevelType w:val="hybridMultilevel"/>
    <w:tmpl w:val="CFE285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568A4"/>
    <w:multiLevelType w:val="hybridMultilevel"/>
    <w:tmpl w:val="43801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26"/>
    <w:rsid w:val="00000E0B"/>
    <w:rsid w:val="000C638D"/>
    <w:rsid w:val="002538C8"/>
    <w:rsid w:val="00362AB0"/>
    <w:rsid w:val="003F5DA2"/>
    <w:rsid w:val="004E698D"/>
    <w:rsid w:val="00512982"/>
    <w:rsid w:val="00526D47"/>
    <w:rsid w:val="0055255D"/>
    <w:rsid w:val="00563B4C"/>
    <w:rsid w:val="005C0B49"/>
    <w:rsid w:val="005C219A"/>
    <w:rsid w:val="006847E2"/>
    <w:rsid w:val="006F1DCD"/>
    <w:rsid w:val="00757EA2"/>
    <w:rsid w:val="00765424"/>
    <w:rsid w:val="007A3856"/>
    <w:rsid w:val="007A6066"/>
    <w:rsid w:val="008614B3"/>
    <w:rsid w:val="00914FD2"/>
    <w:rsid w:val="00960468"/>
    <w:rsid w:val="009B2248"/>
    <w:rsid w:val="00A1543A"/>
    <w:rsid w:val="00A17BB0"/>
    <w:rsid w:val="00A8740E"/>
    <w:rsid w:val="00AF1740"/>
    <w:rsid w:val="00B21FAF"/>
    <w:rsid w:val="00B411DB"/>
    <w:rsid w:val="00B64E88"/>
    <w:rsid w:val="00BA3203"/>
    <w:rsid w:val="00C37EF4"/>
    <w:rsid w:val="00C50B27"/>
    <w:rsid w:val="00C55672"/>
    <w:rsid w:val="00C62438"/>
    <w:rsid w:val="00CE0A8B"/>
    <w:rsid w:val="00D226E6"/>
    <w:rsid w:val="00D82D6D"/>
    <w:rsid w:val="00D92EF5"/>
    <w:rsid w:val="00DC1BF5"/>
    <w:rsid w:val="00E25926"/>
    <w:rsid w:val="00E33240"/>
    <w:rsid w:val="00E67C85"/>
    <w:rsid w:val="00E709EA"/>
    <w:rsid w:val="00E8035A"/>
    <w:rsid w:val="00EA1FE6"/>
    <w:rsid w:val="00EB16FA"/>
    <w:rsid w:val="00EE291C"/>
    <w:rsid w:val="00F1326B"/>
    <w:rsid w:val="00F35FE9"/>
    <w:rsid w:val="00FB40C1"/>
    <w:rsid w:val="00FB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417EF"/>
  <w15:chartTrackingRefBased/>
  <w15:docId w15:val="{686ED2D5-B437-4D5F-B557-DE8F322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3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Vodicov&#225;_O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Vodicová_O.doc</Template>
  <TotalTime>501</TotalTime>
  <Pages>1</Pages>
  <Words>335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14</cp:revision>
  <cp:lastPrinted>2012-04-25T08:21:00Z</cp:lastPrinted>
  <dcterms:created xsi:type="dcterms:W3CDTF">2022-04-25T10:55:00Z</dcterms:created>
  <dcterms:modified xsi:type="dcterms:W3CDTF">2025-05-05T10:49:00Z</dcterms:modified>
</cp:coreProperties>
</file>