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CF2AC9" w:rsidP="00362AB0">
            <w:pPr>
              <w:rPr>
                <w:sz w:val="22"/>
                <w:szCs w:val="22"/>
              </w:rPr>
            </w:pPr>
            <w:r w:rsidRPr="00CF2AC9">
              <w:rPr>
                <w:sz w:val="22"/>
                <w:szCs w:val="22"/>
              </w:rPr>
              <w:t>Bc. Simona Halaburková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CF2AC9" w:rsidP="00CF2AC9">
            <w:pPr>
              <w:rPr>
                <w:sz w:val="22"/>
                <w:szCs w:val="22"/>
              </w:rPr>
            </w:pPr>
            <w:r w:rsidRPr="00CF2AC9">
              <w:rPr>
                <w:sz w:val="22"/>
                <w:szCs w:val="22"/>
              </w:rPr>
              <w:t>Zkušen</w:t>
            </w:r>
            <w:r>
              <w:rPr>
                <w:sz w:val="22"/>
                <w:szCs w:val="22"/>
              </w:rPr>
              <w:t xml:space="preserve">osti rodičů se vzděláváním dětí s Aspergerovým syndromem </w:t>
            </w:r>
            <w:r>
              <w:rPr>
                <w:sz w:val="22"/>
                <w:szCs w:val="22"/>
              </w:rPr>
              <w:br/>
              <w:t xml:space="preserve">na 1. </w:t>
            </w:r>
            <w:r w:rsidRPr="00CF2AC9">
              <w:rPr>
                <w:sz w:val="22"/>
                <w:szCs w:val="22"/>
              </w:rPr>
              <w:t>stupni základní</w:t>
            </w:r>
            <w:r>
              <w:rPr>
                <w:sz w:val="22"/>
                <w:szCs w:val="22"/>
              </w:rPr>
              <w:t xml:space="preserve"> </w:t>
            </w:r>
            <w:r w:rsidRPr="00CF2AC9">
              <w:rPr>
                <w:sz w:val="22"/>
                <w:szCs w:val="22"/>
              </w:rPr>
              <w:t>školy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CF2A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CF2A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CF2A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CF2A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CF2A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Konkrétně vymezené téma.</w:t>
            </w:r>
          </w:p>
          <w:p w:rsidR="00CF2AC9" w:rsidRDefault="00CF2A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část obsahuje dostatek informací tak, aby tvořila vhodný podklad pro výzkumný problém.</w:t>
            </w:r>
          </w:p>
          <w:p w:rsidR="00CF2AC9" w:rsidRDefault="00CF2A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Výzkumný cíl je jasný, metoda zvolena vhodně, analýza dat je podrobná.</w:t>
            </w:r>
          </w:p>
          <w:p w:rsidR="00CF2AC9" w:rsidRDefault="00CF2A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Oceňuji, že došlo k popisu </w:t>
            </w:r>
            <w:r w:rsidR="006844C9">
              <w:rPr>
                <w:sz w:val="22"/>
                <w:szCs w:val="22"/>
              </w:rPr>
              <w:t>společných témat.</w:t>
            </w:r>
          </w:p>
          <w:p w:rsidR="00CF2AC9" w:rsidRPr="00C50B27" w:rsidRDefault="006844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Výsledky </w:t>
            </w:r>
            <w:r w:rsidR="00CF2AC9">
              <w:rPr>
                <w:sz w:val="22"/>
                <w:szCs w:val="22"/>
              </w:rPr>
              <w:t>konkrétně ukazují na složitost komunikace mezi školou a rodiči dětí s</w:t>
            </w:r>
            <w:r>
              <w:rPr>
                <w:sz w:val="22"/>
                <w:szCs w:val="22"/>
              </w:rPr>
              <w:t> </w:t>
            </w:r>
            <w:r w:rsidR="00CF2AC9">
              <w:rPr>
                <w:sz w:val="22"/>
                <w:szCs w:val="22"/>
              </w:rPr>
              <w:t>PAS</w:t>
            </w:r>
            <w:r>
              <w:rPr>
                <w:sz w:val="22"/>
                <w:szCs w:val="22"/>
              </w:rPr>
              <w:t xml:space="preserve"> (s nutností chápání, že jde o jednostranný pohled rodičů).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6844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6844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Jaké jsou limity vaší práce a zvoleného přístupu?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844C9">
              <w:rPr>
                <w:sz w:val="22"/>
                <w:szCs w:val="22"/>
              </w:rPr>
              <w:t xml:space="preserve"> 5. 5. 2025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844C9">
              <w:rPr>
                <w:sz w:val="22"/>
                <w:szCs w:val="22"/>
              </w:rPr>
              <w:t xml:space="preserve"> Jakub Hladík v.r.</w:t>
            </w:r>
            <w:bookmarkStart w:id="0" w:name="_GoBack"/>
            <w:bookmarkEnd w:id="0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E2B" w:rsidRDefault="00417E2B">
      <w:r>
        <w:separator/>
      </w:r>
    </w:p>
  </w:endnote>
  <w:endnote w:type="continuationSeparator" w:id="0">
    <w:p w:rsidR="00417E2B" w:rsidRDefault="0041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E2B" w:rsidRDefault="00417E2B">
      <w:r>
        <w:separator/>
      </w:r>
    </w:p>
  </w:footnote>
  <w:footnote w:type="continuationSeparator" w:id="0">
    <w:p w:rsidR="00417E2B" w:rsidRDefault="00417E2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C9"/>
    <w:rsid w:val="00362AB0"/>
    <w:rsid w:val="003F5DA2"/>
    <w:rsid w:val="00417E2B"/>
    <w:rsid w:val="00512982"/>
    <w:rsid w:val="00514664"/>
    <w:rsid w:val="00526D47"/>
    <w:rsid w:val="0055255D"/>
    <w:rsid w:val="005C219A"/>
    <w:rsid w:val="006844C9"/>
    <w:rsid w:val="006847E2"/>
    <w:rsid w:val="0070056B"/>
    <w:rsid w:val="00A72E5D"/>
    <w:rsid w:val="00B411DB"/>
    <w:rsid w:val="00BA3203"/>
    <w:rsid w:val="00C50B27"/>
    <w:rsid w:val="00CC557C"/>
    <w:rsid w:val="00CF2AC9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2D3F1"/>
  <w15:chartTrackingRefBased/>
  <w15:docId w15:val="{B425E6F1-A25B-4D3A-B8AD-81C6094F4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PRÁCE_2022.dotx</Template>
  <TotalTime>17</TotalTime>
  <Pages>1</Pages>
  <Words>278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1</cp:revision>
  <cp:lastPrinted>2012-04-25T08:21:00Z</cp:lastPrinted>
  <dcterms:created xsi:type="dcterms:W3CDTF">2025-05-05T07:15:00Z</dcterms:created>
  <dcterms:modified xsi:type="dcterms:W3CDTF">2025-05-05T07:32:00Z</dcterms:modified>
</cp:coreProperties>
</file>