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967D5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Adéla Johanová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967D5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práce v probačním domě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72F2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52AB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67D5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67D5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967D5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452AB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452AB5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452AB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452AB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967D53" w:rsidRDefault="00967D5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+Aktuálnost tématu.</w:t>
            </w:r>
          </w:p>
          <w:p w:rsidR="00452AB5" w:rsidRDefault="00452AB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Analýza dat, která nešla pouze po povrchu.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</w:p>
          <w:p w:rsidR="00672F2B" w:rsidRDefault="00672F2B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925C36" w:rsidRDefault="00967D53" w:rsidP="00967D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-Teoretická část práce by si zasloužila obsahově více nasytit, včetně aktuálních a relevantních zdrojů. Téma se zaměřuje na sociální práci v probačním domě, kdy této problematice v rámci teoretické části bylo věnováno opravdu málo prostoru.</w:t>
            </w:r>
          </w:p>
          <w:p w:rsidR="00672F2B" w:rsidRDefault="00452AB5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-Výzkumná zjištění mohla být daleko více diskutována.</w:t>
            </w:r>
          </w:p>
          <w:p w:rsidR="00452AB5" w:rsidRDefault="00452AB5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-Není v příloze ukázka kódování rozhovoru či dokumentu.</w:t>
            </w:r>
          </w:p>
          <w:p w:rsidR="00672F2B" w:rsidRPr="00672F2B" w:rsidRDefault="00672F2B" w:rsidP="00672F2B">
            <w:pPr>
              <w:rPr>
                <w:sz w:val="22"/>
                <w:szCs w:val="22"/>
              </w:rPr>
            </w:pPr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833C8" w:rsidRDefault="00B411DB" w:rsidP="00362AB0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452AB5" w:rsidRDefault="00C46F20" w:rsidP="00672F2B">
            <w:pPr>
              <w:pStyle w:val="Textkoment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Jaká nová zjištění se ve Vašem výzkumu ukázala?</w:t>
            </w:r>
          </w:p>
          <w:p w:rsidR="00452AB5" w:rsidRPr="00C833C8" w:rsidRDefault="00452AB5" w:rsidP="00672F2B">
            <w:pPr>
              <w:pStyle w:val="Textkoment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čem spočívá jedinečnost konceptu, jako je probační dům</w:t>
            </w:r>
            <w:r w:rsidR="00C46F20">
              <w:rPr>
                <w:sz w:val="22"/>
                <w:szCs w:val="22"/>
              </w:rPr>
              <w:t>,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oproti využívání klasické probační a mediační služby?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932" w:rsidRDefault="00FC2932">
      <w:r>
        <w:separator/>
      </w:r>
    </w:p>
  </w:endnote>
  <w:endnote w:type="continuationSeparator" w:id="0">
    <w:p w:rsidR="00FC2932" w:rsidRDefault="00FC2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932" w:rsidRDefault="00FC2932">
      <w:r>
        <w:separator/>
      </w:r>
    </w:p>
  </w:footnote>
  <w:footnote w:type="continuationSeparator" w:id="0">
    <w:p w:rsidR="00FC2932" w:rsidRDefault="00FC2932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E2C47"/>
    <w:rsid w:val="00362AB0"/>
    <w:rsid w:val="003F5DA2"/>
    <w:rsid w:val="00452AB5"/>
    <w:rsid w:val="004D06C8"/>
    <w:rsid w:val="00512982"/>
    <w:rsid w:val="00514664"/>
    <w:rsid w:val="00526D47"/>
    <w:rsid w:val="0055255D"/>
    <w:rsid w:val="00553D77"/>
    <w:rsid w:val="005C219A"/>
    <w:rsid w:val="00672F2B"/>
    <w:rsid w:val="006847E2"/>
    <w:rsid w:val="00730C1A"/>
    <w:rsid w:val="007C10DC"/>
    <w:rsid w:val="00834807"/>
    <w:rsid w:val="00925C36"/>
    <w:rsid w:val="00967D53"/>
    <w:rsid w:val="00A06580"/>
    <w:rsid w:val="00B411DB"/>
    <w:rsid w:val="00BA3203"/>
    <w:rsid w:val="00C03D7D"/>
    <w:rsid w:val="00C46F20"/>
    <w:rsid w:val="00C50B27"/>
    <w:rsid w:val="00C833C8"/>
    <w:rsid w:val="00D62416"/>
    <w:rsid w:val="00DC1BF5"/>
    <w:rsid w:val="00E709EA"/>
    <w:rsid w:val="00E87FCF"/>
    <w:rsid w:val="00FC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15C39A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47</TotalTime>
  <Pages>1</Pages>
  <Words>283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6</cp:revision>
  <cp:lastPrinted>2012-04-25T08:21:00Z</cp:lastPrinted>
  <dcterms:created xsi:type="dcterms:W3CDTF">2025-05-07T14:18:00Z</dcterms:created>
  <dcterms:modified xsi:type="dcterms:W3CDTF">2025-05-09T12:03:00Z</dcterms:modified>
</cp:coreProperties>
</file>