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734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Tereza Kratěnová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734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pracovníků seniorského věku s prací v domově pro seniory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F734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734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734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F734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Úvod práce je velmi stručný, chybí jasné vymezení cíle práce.</w:t>
            </w:r>
          </w:p>
          <w:p w:rsidR="00B411DB" w:rsidRDefault="00B117E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práci jsou stylistické a interpunkční </w:t>
            </w:r>
            <w:r w:rsidR="000B7FEC">
              <w:rPr>
                <w:sz w:val="22"/>
                <w:szCs w:val="22"/>
              </w:rPr>
              <w:t>nedostatky, což způsobuje těžší čtivost práce a hlavně porozumění textu.</w:t>
            </w:r>
          </w:p>
          <w:p w:rsidR="00A25896" w:rsidRDefault="00A258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se snaží uvést do problematiky a operacionalizovat pojmy. Zejména v oblasti legislativní, která </w:t>
            </w:r>
            <w:proofErr w:type="gramStart"/>
            <w:r>
              <w:rPr>
                <w:sz w:val="22"/>
                <w:szCs w:val="22"/>
              </w:rPr>
              <w:t>je</w:t>
            </w:r>
            <w:proofErr w:type="gramEnd"/>
            <w:r>
              <w:rPr>
                <w:sz w:val="22"/>
                <w:szCs w:val="22"/>
              </w:rPr>
              <w:t xml:space="preserve"> velmi náročná jsou drobné nepřesnosti, ale oceňuji obrovskou snahu autorky, protože některé problémy nezvládají ani odborníci. Škoda, že v poslední kapitole teoretické části není uvedeno, jak musí být náročná práce pro seniora v sociálních službách.</w:t>
            </w:r>
          </w:p>
          <w:p w:rsidR="00A25896" w:rsidRDefault="00A258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starobního důchodu odcházeli od roku 1948 do roku 1996 ženy – matky s dvěma dětmi v 55 letech, jinak v 57 a muži v 60.</w:t>
            </w:r>
          </w:p>
          <w:p w:rsidR="000B7FEC" w:rsidRDefault="000B7F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– zvolená metoda šetření je pro výzkumnou otázku vhodná. Tabulka 2 Analýza dat není přehledná. Proč pouze u prvního tématu jsou podtémata a u ostatních ne? Oceňuji, že se autorka pokusila ve Shrnutí o diskusi.</w:t>
            </w:r>
          </w:p>
          <w:p w:rsidR="00F1326B" w:rsidRPr="00C50B27" w:rsidRDefault="00C071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příloze chybí přepsané rozhovory.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C071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vašeho šetření vyplývá, že </w:t>
            </w:r>
            <w:proofErr w:type="spellStart"/>
            <w:r>
              <w:rPr>
                <w:sz w:val="22"/>
                <w:szCs w:val="22"/>
              </w:rPr>
              <w:t>informantky</w:t>
            </w:r>
            <w:proofErr w:type="spellEnd"/>
            <w:r>
              <w:rPr>
                <w:sz w:val="22"/>
                <w:szCs w:val="22"/>
              </w:rPr>
              <w:t xml:space="preserve"> se bojí samoty. Není zde problém v to, že nejsou připraveny na stáří? Co otázka finanční, tu informanty </w:t>
            </w:r>
            <w:proofErr w:type="spellStart"/>
            <w:r>
              <w:rPr>
                <w:sz w:val="22"/>
                <w:szCs w:val="22"/>
              </w:rPr>
              <w:t>nesmiňovaly</w:t>
            </w:r>
            <w:proofErr w:type="spellEnd"/>
            <w:r>
              <w:rPr>
                <w:sz w:val="22"/>
                <w:szCs w:val="22"/>
              </w:rPr>
              <w:t>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071E6">
              <w:rPr>
                <w:sz w:val="22"/>
                <w:szCs w:val="22"/>
              </w:rPr>
              <w:t xml:space="preserve"> 9.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0BA" w:rsidRDefault="00AB20BA">
      <w:r>
        <w:separator/>
      </w:r>
    </w:p>
  </w:endnote>
  <w:endnote w:type="continuationSeparator" w:id="0">
    <w:p w:rsidR="00AB20BA" w:rsidRDefault="00AB2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0BA" w:rsidRDefault="00AB20BA">
      <w:r>
        <w:separator/>
      </w:r>
    </w:p>
  </w:footnote>
  <w:footnote w:type="continuationSeparator" w:id="0">
    <w:p w:rsidR="00AB20BA" w:rsidRDefault="00AB20B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8E"/>
    <w:rsid w:val="000B7FEC"/>
    <w:rsid w:val="00154F27"/>
    <w:rsid w:val="0016748E"/>
    <w:rsid w:val="0021256F"/>
    <w:rsid w:val="00362AB0"/>
    <w:rsid w:val="003F5DA2"/>
    <w:rsid w:val="00512982"/>
    <w:rsid w:val="00526D47"/>
    <w:rsid w:val="0055255D"/>
    <w:rsid w:val="005C219A"/>
    <w:rsid w:val="006847E2"/>
    <w:rsid w:val="007553A2"/>
    <w:rsid w:val="008614B3"/>
    <w:rsid w:val="008F5607"/>
    <w:rsid w:val="009A27D5"/>
    <w:rsid w:val="00A25896"/>
    <w:rsid w:val="00AB20BA"/>
    <w:rsid w:val="00B117E5"/>
    <w:rsid w:val="00B411DB"/>
    <w:rsid w:val="00BA3203"/>
    <w:rsid w:val="00C071E6"/>
    <w:rsid w:val="00C50B27"/>
    <w:rsid w:val="00CA7D64"/>
    <w:rsid w:val="00D05C79"/>
    <w:rsid w:val="00DC1BF5"/>
    <w:rsid w:val="00DC792C"/>
    <w:rsid w:val="00E709EA"/>
    <w:rsid w:val="00ED2FBE"/>
    <w:rsid w:val="00F1326B"/>
    <w:rsid w:val="00F734D8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2CD2A-174C-493C-AA48-1DA9555A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(1).dotx</Template>
  <TotalTime>0</TotalTime>
  <Pages>1</Pages>
  <Words>352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2025-05-09T07:58:00Z</dcterms:created>
  <dcterms:modified xsi:type="dcterms:W3CDTF">2025-05-09T07:58:00Z</dcterms:modified>
</cp:coreProperties>
</file>