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5DE83E92" w:rsidR="006847E2" w:rsidRPr="00C50B27" w:rsidRDefault="00B57231" w:rsidP="00362AB0">
            <w:pPr>
              <w:rPr>
                <w:sz w:val="22"/>
                <w:szCs w:val="22"/>
              </w:rPr>
            </w:pPr>
            <w:r w:rsidRPr="00B57231">
              <w:rPr>
                <w:sz w:val="22"/>
                <w:szCs w:val="22"/>
              </w:rPr>
              <w:t>Markéta Suchomelová</w:t>
            </w:r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687F0069" w:rsidR="006847E2" w:rsidRPr="00C50B27" w:rsidRDefault="00B57231" w:rsidP="00B57231">
            <w:pPr>
              <w:rPr>
                <w:sz w:val="22"/>
                <w:szCs w:val="22"/>
              </w:rPr>
            </w:pPr>
            <w:r w:rsidRPr="00B57231">
              <w:rPr>
                <w:sz w:val="22"/>
                <w:szCs w:val="22"/>
              </w:rPr>
              <w:t>Profesní zkušenosti sociálních pedagogů s</w:t>
            </w:r>
            <w:r>
              <w:rPr>
                <w:sz w:val="22"/>
                <w:szCs w:val="22"/>
              </w:rPr>
              <w:t> </w:t>
            </w:r>
            <w:r w:rsidRPr="00B57231">
              <w:rPr>
                <w:sz w:val="22"/>
                <w:szCs w:val="22"/>
              </w:rPr>
              <w:t>dětmi</w:t>
            </w:r>
            <w:r>
              <w:rPr>
                <w:sz w:val="22"/>
                <w:szCs w:val="22"/>
              </w:rPr>
              <w:t xml:space="preserve"> </w:t>
            </w:r>
            <w:r w:rsidRPr="00B57231">
              <w:rPr>
                <w:sz w:val="22"/>
                <w:szCs w:val="22"/>
              </w:rPr>
              <w:t>z vyloučených lokalit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4382F336" w:rsidR="006847E2" w:rsidRPr="00C50B27" w:rsidRDefault="00B57231" w:rsidP="00B57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26B4D0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AC4DC6" w14:textId="615A3EAD" w:rsidR="006847E2" w:rsidRPr="00C50B27" w:rsidRDefault="001704AB" w:rsidP="0017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307E18" w14:textId="1A327A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10CA276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00CD88" w14:textId="614435A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73DF86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3A8F7A1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59DF4B74" w:rsidR="006847E2" w:rsidRPr="00C50B27" w:rsidRDefault="001704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FB9A237" w14:textId="665E80B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90E275" w14:textId="116AAE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24EC1E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3656399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29E667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0D21E372" w:rsidR="006847E2" w:rsidRPr="00C50B27" w:rsidRDefault="001704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7760C20" w14:textId="123EDB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EF1B" w14:textId="7EDB6A5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58FD0CA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44ADC2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12F5E81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22A979C5" w:rsidR="006847E2" w:rsidRPr="00C50B27" w:rsidRDefault="001704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CC034F" w14:textId="3B4F650E" w:rsidR="006847E2" w:rsidRPr="00C50B27" w:rsidRDefault="006847E2" w:rsidP="001704A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6C8A6CE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5D5BD1" w14:textId="49F8E58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0CE50B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673175A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4B11067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53CE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C2A02A6" w14:textId="6311428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B47B30" w14:textId="1EE8C66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15815D6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008D325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0020ACA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AADE4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01D081B" w14:textId="0861632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21B719B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2832035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5B73E8C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7738DC9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C070F0B" w14:textId="4F79EAA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7D1FFEA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41AF4CB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340163E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6E259C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1265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AC75516" w14:textId="628FF0A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2E8FED5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051916E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30EB86A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3BE3E5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7320F" w14:textId="6947850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20D0A9F" w14:textId="152A077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46BE7F6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41AFE7D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084E5F6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BD9916" w14:textId="1388F5E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0A0257F" w14:textId="755BEF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086DBF9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33BE95F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54D969D9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4C0570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797BC5" w14:textId="6423C48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5E0AEC9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2C15DEA3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1F3A21F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553CF97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306E32" w14:textId="7AFC88A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1879214E" w:rsidR="00B411DB" w:rsidRPr="00C50B27" w:rsidRDefault="0034197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224F4E3" w14:textId="2C56EBA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4B37878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866E6A3" w14:textId="77777777" w:rsidR="00494432" w:rsidRDefault="00494432" w:rsidP="00494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5EAACAB6" w14:textId="6EAA1D38" w:rsidR="00494432" w:rsidRDefault="00494432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Zajímavé a aktuálně nastavené téma práce (název), jasně vztažné ke studovanému oboru. </w:t>
            </w:r>
          </w:p>
          <w:p w14:paraId="0F2FF232" w14:textId="4F3F7CCD" w:rsidR="0023191C" w:rsidRPr="0023191C" w:rsidRDefault="0023191C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Kvituji vhodně široce nastavenou výzkumnou otázku, a taktéž volbu tematické analýzy </w:t>
            </w:r>
            <w:r w:rsidR="00D54795">
              <w:rPr>
                <w:sz w:val="22"/>
                <w:szCs w:val="22"/>
              </w:rPr>
              <w:t xml:space="preserve">dle </w:t>
            </w:r>
            <w:r>
              <w:rPr>
                <w:sz w:val="22"/>
                <w:szCs w:val="22"/>
              </w:rPr>
              <w:t xml:space="preserve">konkrétních autorů, dodržení daného postupu. </w:t>
            </w:r>
          </w:p>
          <w:p w14:paraId="215D18E5" w14:textId="77777777" w:rsidR="00494432" w:rsidRDefault="00494432" w:rsidP="00D547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EBB5E17" w14:textId="3D1918EF" w:rsidR="00B411DB" w:rsidRDefault="001704AB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Logické a věcné volení témat narušuje téma o sociální pedagogice jako vědním oboru i </w:t>
            </w:r>
            <w:r w:rsidR="00D54795">
              <w:rPr>
                <w:sz w:val="22"/>
                <w:szCs w:val="22"/>
              </w:rPr>
              <w:t xml:space="preserve">o </w:t>
            </w:r>
            <w:r>
              <w:rPr>
                <w:sz w:val="22"/>
                <w:szCs w:val="22"/>
              </w:rPr>
              <w:t xml:space="preserve">obecné působnosti či kompetencích sociálního pedagoga. </w:t>
            </w:r>
            <w:r w:rsidR="00D54795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ísto těchto bych ocenila hlubší rozpracování podkapitoly </w:t>
            </w:r>
            <w:r w:rsidRPr="001704AB">
              <w:rPr>
                <w:sz w:val="22"/>
                <w:szCs w:val="22"/>
              </w:rPr>
              <w:t xml:space="preserve">2.4  </w:t>
            </w:r>
            <w:r w:rsidRPr="00D54795">
              <w:rPr>
                <w:i/>
                <w:sz w:val="22"/>
                <w:szCs w:val="22"/>
              </w:rPr>
              <w:t>Sociální pedagog pří práci s dětmi z vyloučených lokalit</w:t>
            </w:r>
            <w:r>
              <w:rPr>
                <w:sz w:val="22"/>
                <w:szCs w:val="22"/>
              </w:rPr>
              <w:t>.</w:t>
            </w:r>
          </w:p>
          <w:p w14:paraId="55158586" w14:textId="1B4E41D3" w:rsidR="00B411DB" w:rsidRDefault="0023191C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Užití strukturovaného rozhovoru s 23 otázkami skýtá určité omezení vzhledem k tematické analýze.</w:t>
            </w:r>
          </w:p>
          <w:p w14:paraId="243FF007" w14:textId="76253C6D" w:rsidR="0023191C" w:rsidRDefault="0023191C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 poskytují zajímavá zjištění, v pasáži intepretace bych ocenila jejich systematičtější třídění, či nějakou vizualizaci. </w:t>
            </w:r>
          </w:p>
          <w:p w14:paraId="0D8C2028" w14:textId="1588B1A7" w:rsidR="0023191C" w:rsidRDefault="0023191C" w:rsidP="00D5479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Ocenila bych ukázku </w:t>
            </w:r>
            <w:proofErr w:type="spellStart"/>
            <w:r>
              <w:rPr>
                <w:sz w:val="22"/>
                <w:szCs w:val="22"/>
              </w:rPr>
              <w:t>transkriptu</w:t>
            </w:r>
            <w:proofErr w:type="spellEnd"/>
            <w:r>
              <w:rPr>
                <w:sz w:val="22"/>
                <w:szCs w:val="22"/>
              </w:rPr>
              <w:t xml:space="preserve"> v příloze, taktéž </w:t>
            </w:r>
            <w:r w:rsidR="00D54795">
              <w:rPr>
                <w:sz w:val="22"/>
                <w:szCs w:val="22"/>
              </w:rPr>
              <w:t xml:space="preserve">ukázku </w:t>
            </w:r>
            <w:r>
              <w:rPr>
                <w:sz w:val="22"/>
                <w:szCs w:val="22"/>
              </w:rPr>
              <w:t xml:space="preserve">postupu při </w:t>
            </w:r>
            <w:r w:rsidR="00341978">
              <w:rPr>
                <w:sz w:val="22"/>
                <w:szCs w:val="22"/>
              </w:rPr>
              <w:t>analýze (poznámkování textu, kódování, hledání společných témat apod.)</w:t>
            </w:r>
            <w:r w:rsidR="00D54795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  <w:p w14:paraId="488ED9BF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7629739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2C5049E3" w14:textId="09C3A74C" w:rsidR="00B411DB" w:rsidRPr="00C50B27" w:rsidRDefault="00341978" w:rsidP="003419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Vyvozujete nějaká doporučení z výzkumných zjištění do praxe sociálního pedagoga ve vztahu ke konkrétní cílové skupině?</w:t>
            </w:r>
          </w:p>
          <w:p w14:paraId="1F2F5DB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258B2D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0D2D7FC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782A7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6C0164CD" w14:textId="3289E5D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0ABDE86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4768637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6BED1763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41978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B20C7" w14:textId="77777777" w:rsidR="00FE67EF" w:rsidRDefault="00FE67EF">
      <w:r>
        <w:separator/>
      </w:r>
    </w:p>
  </w:endnote>
  <w:endnote w:type="continuationSeparator" w:id="0">
    <w:p w14:paraId="7F15AE5F" w14:textId="77777777" w:rsidR="00FE67EF" w:rsidRDefault="00FE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23731" w14:textId="77777777" w:rsidR="00FE67EF" w:rsidRDefault="00FE67EF">
      <w:r>
        <w:separator/>
      </w:r>
    </w:p>
  </w:footnote>
  <w:footnote w:type="continuationSeparator" w:id="0">
    <w:p w14:paraId="5FAD1AAB" w14:textId="77777777" w:rsidR="00FE67EF" w:rsidRDefault="00FE67EF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CD16445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26775"/>
    <w:multiLevelType w:val="hybridMultilevel"/>
    <w:tmpl w:val="949006F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154F27"/>
    <w:rsid w:val="001704AB"/>
    <w:rsid w:val="0021256F"/>
    <w:rsid w:val="0023191C"/>
    <w:rsid w:val="00341978"/>
    <w:rsid w:val="00362AB0"/>
    <w:rsid w:val="003F5DA2"/>
    <w:rsid w:val="00494432"/>
    <w:rsid w:val="00512982"/>
    <w:rsid w:val="00526D47"/>
    <w:rsid w:val="0055255D"/>
    <w:rsid w:val="005C219A"/>
    <w:rsid w:val="006847E2"/>
    <w:rsid w:val="006D7990"/>
    <w:rsid w:val="007232FC"/>
    <w:rsid w:val="007553A2"/>
    <w:rsid w:val="00844FAC"/>
    <w:rsid w:val="008614B3"/>
    <w:rsid w:val="008B1724"/>
    <w:rsid w:val="009A27D5"/>
    <w:rsid w:val="00A7297B"/>
    <w:rsid w:val="00B411DB"/>
    <w:rsid w:val="00B47135"/>
    <w:rsid w:val="00B57231"/>
    <w:rsid w:val="00BA3203"/>
    <w:rsid w:val="00C50B27"/>
    <w:rsid w:val="00CA7D64"/>
    <w:rsid w:val="00D05C79"/>
    <w:rsid w:val="00D54795"/>
    <w:rsid w:val="00DC1BF5"/>
    <w:rsid w:val="00E52908"/>
    <w:rsid w:val="00E709EA"/>
    <w:rsid w:val="00ED2FBE"/>
    <w:rsid w:val="00F1326B"/>
    <w:rsid w:val="00FA3BCC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94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58</TotalTime>
  <Pages>1</Pages>
  <Words>345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4</cp:revision>
  <cp:lastPrinted>2012-04-25T08:21:00Z</cp:lastPrinted>
  <dcterms:created xsi:type="dcterms:W3CDTF">2025-05-07T09:14:00Z</dcterms:created>
  <dcterms:modified xsi:type="dcterms:W3CDTF">2025-05-18T16:03:00Z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