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305F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Markéta Suchomelová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305F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Profesní zkušenosti sociálních pedagogů s dětmi z vyloučených lokalit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Julie Junaštíková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305FC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305FC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49240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305FC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305FC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305FC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AC59A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305FC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772D1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0B343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E73463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305FC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E7346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672F2B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+V</w:t>
            </w:r>
            <w:r w:rsidR="00305FC8">
              <w:rPr>
                <w:sz w:val="22"/>
                <w:szCs w:val="22"/>
              </w:rPr>
              <w:t>olba aktuálního a velmi společensky žádoucího tématu.</w:t>
            </w:r>
          </w:p>
          <w:p w:rsidR="00305FC8" w:rsidRDefault="00305F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+Autorka si je vědoma aktuální situace kolem ukotvení pozice sociálního pedagoga, což v práci také reflektovala.</w:t>
            </w:r>
          </w:p>
          <w:p w:rsidR="00E73463" w:rsidRDefault="00E7346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+Provázanost a kompatibilita textu.</w:t>
            </w:r>
          </w:p>
          <w:p w:rsidR="00E73463" w:rsidRDefault="00E7346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+Práce s aktuálními zdroji.</w:t>
            </w:r>
          </w:p>
          <w:p w:rsidR="00672F2B" w:rsidRDefault="00492405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+Snaha o důkladnou diskuzi daných výsledků.</w:t>
            </w:r>
          </w:p>
          <w:p w:rsidR="00492405" w:rsidRDefault="00492405" w:rsidP="00672F2B">
            <w:pPr>
              <w:rPr>
                <w:sz w:val="22"/>
                <w:szCs w:val="22"/>
              </w:rPr>
            </w:pPr>
          </w:p>
          <w:p w:rsidR="002146CA" w:rsidRDefault="002146CA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492405" w:rsidRDefault="00492405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-Chybí ukázka kódování rozhovoru.</w:t>
            </w:r>
          </w:p>
          <w:p w:rsidR="000B3432" w:rsidRDefault="000B3432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-Diskuze výzkumných zjištění by měla explicitněji směřovat k naplnění výzkumného cíle.</w:t>
            </w:r>
          </w:p>
          <w:p w:rsidR="00672F2B" w:rsidRPr="00672F2B" w:rsidRDefault="00672F2B" w:rsidP="00672F2B">
            <w:pPr>
              <w:rPr>
                <w:sz w:val="22"/>
                <w:szCs w:val="22"/>
              </w:rPr>
            </w:pPr>
          </w:p>
          <w:p w:rsidR="00B411DB" w:rsidRPr="00C50B27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833C8" w:rsidRDefault="00B411DB" w:rsidP="00362AB0">
            <w:pPr>
              <w:rPr>
                <w:b/>
                <w:sz w:val="22"/>
                <w:szCs w:val="22"/>
              </w:rPr>
            </w:pPr>
            <w:r w:rsidRPr="00C833C8">
              <w:rPr>
                <w:b/>
                <w:sz w:val="22"/>
                <w:szCs w:val="22"/>
              </w:rPr>
              <w:t>Otázky k obhajobě:</w:t>
            </w:r>
          </w:p>
          <w:p w:rsidR="00305FC8" w:rsidRPr="00C833C8" w:rsidRDefault="00305FC8" w:rsidP="00672F2B">
            <w:pPr>
              <w:pStyle w:val="Textkomente"/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>Jaká nová výzkumná zjištění Váš výzkum přinesl?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305FC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FC4" w:rsidRDefault="00050FC4">
      <w:r>
        <w:separator/>
      </w:r>
    </w:p>
  </w:endnote>
  <w:endnote w:type="continuationSeparator" w:id="0">
    <w:p w:rsidR="00050FC4" w:rsidRDefault="00050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FC4" w:rsidRDefault="00050FC4">
      <w:r>
        <w:separator/>
      </w:r>
    </w:p>
  </w:footnote>
  <w:footnote w:type="continuationSeparator" w:id="0">
    <w:p w:rsidR="00050FC4" w:rsidRDefault="00050FC4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8E2E87"/>
    <w:multiLevelType w:val="hybridMultilevel"/>
    <w:tmpl w:val="CA12CCA4"/>
    <w:lvl w:ilvl="0" w:tplc="0540E5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6C8"/>
    <w:rsid w:val="00050FC4"/>
    <w:rsid w:val="000B3432"/>
    <w:rsid w:val="000E2C47"/>
    <w:rsid w:val="002146CA"/>
    <w:rsid w:val="00232168"/>
    <w:rsid w:val="00305FC8"/>
    <w:rsid w:val="00362AB0"/>
    <w:rsid w:val="003F5DA2"/>
    <w:rsid w:val="00492405"/>
    <w:rsid w:val="004D06C8"/>
    <w:rsid w:val="00512982"/>
    <w:rsid w:val="00514664"/>
    <w:rsid w:val="00526D47"/>
    <w:rsid w:val="0055255D"/>
    <w:rsid w:val="00553D77"/>
    <w:rsid w:val="005C219A"/>
    <w:rsid w:val="00672F2B"/>
    <w:rsid w:val="006847E2"/>
    <w:rsid w:val="00730C1A"/>
    <w:rsid w:val="00772D16"/>
    <w:rsid w:val="00834807"/>
    <w:rsid w:val="00896050"/>
    <w:rsid w:val="00925C36"/>
    <w:rsid w:val="00A06580"/>
    <w:rsid w:val="00AC59AC"/>
    <w:rsid w:val="00B411DB"/>
    <w:rsid w:val="00B544C1"/>
    <w:rsid w:val="00BA3203"/>
    <w:rsid w:val="00C03D7D"/>
    <w:rsid w:val="00C50B27"/>
    <w:rsid w:val="00C833C8"/>
    <w:rsid w:val="00D62416"/>
    <w:rsid w:val="00DC1BF5"/>
    <w:rsid w:val="00E709EA"/>
    <w:rsid w:val="00E73463"/>
    <w:rsid w:val="00E87FCF"/>
    <w:rsid w:val="00F4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EF8A5D"/>
  <w15:chartTrackingRefBased/>
  <w15:docId w15:val="{2844BB35-53DE-40C3-95C2-8D67A6CC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672F2B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672F2B"/>
    <w:pPr>
      <w:jc w:val="both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72F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nastikova\Desktop\UPV\BP%20a%20DP\Posudky%20BP\Posudky%20BP_2025\Vyb&#237;ralov&#225;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Vybíralová_V</Template>
  <TotalTime>58</TotalTime>
  <Pages>1</Pages>
  <Words>270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Julie Junaštíková</dc:creator>
  <cp:keywords/>
  <cp:lastModifiedBy>Julie Junaštíková</cp:lastModifiedBy>
  <cp:revision>11</cp:revision>
  <cp:lastPrinted>2012-04-25T08:21:00Z</cp:lastPrinted>
  <dcterms:created xsi:type="dcterms:W3CDTF">2025-05-07T14:18:00Z</dcterms:created>
  <dcterms:modified xsi:type="dcterms:W3CDTF">2025-05-09T11:36:00Z</dcterms:modified>
</cp:coreProperties>
</file>