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1E7006" w:rsidRDefault="00665F3E" w:rsidP="00362AB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Soňa </w:t>
            </w:r>
            <w:proofErr w:type="spellStart"/>
            <w:r>
              <w:rPr>
                <w:b/>
                <w:sz w:val="22"/>
                <w:szCs w:val="22"/>
              </w:rPr>
              <w:t>Pindur</w:t>
            </w:r>
            <w:proofErr w:type="spellEnd"/>
            <w:r>
              <w:rPr>
                <w:b/>
                <w:sz w:val="22"/>
                <w:szCs w:val="22"/>
              </w:rPr>
              <w:t xml:space="preserve"> Slívová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665F3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Uplatnění sociálního pedagoga při budování pozitivních vztahů mezi učitelem a žákem</w:t>
            </w:r>
          </w:p>
        </w:tc>
      </w:tr>
      <w:tr w:rsidR="001C135F" w:rsidRPr="00C50B27" w:rsidTr="00C50B27">
        <w:tc>
          <w:tcPr>
            <w:tcW w:w="2808" w:type="dxa"/>
          </w:tcPr>
          <w:p w:rsidR="001C135F" w:rsidRPr="00C50B27" w:rsidRDefault="001C135F" w:rsidP="001C135F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1C135F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Eliška Suchánková, Ph.D.</w:t>
            </w:r>
          </w:p>
        </w:tc>
      </w:tr>
      <w:tr w:rsidR="001C135F" w:rsidRPr="00C50B27" w:rsidTr="00C50B27">
        <w:tc>
          <w:tcPr>
            <w:tcW w:w="2808" w:type="dxa"/>
          </w:tcPr>
          <w:p w:rsidR="001C135F" w:rsidRPr="00C50B27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1C135F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1C135F" w:rsidRPr="00C50B27" w:rsidTr="00C50B27">
        <w:tc>
          <w:tcPr>
            <w:tcW w:w="2808" w:type="dxa"/>
          </w:tcPr>
          <w:p w:rsidR="001C135F" w:rsidRPr="00C50B27" w:rsidRDefault="001C135F" w:rsidP="001C135F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1C135F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175CC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1F6AA8" w:rsidRDefault="00175CCF" w:rsidP="00DE57F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 předložené</w:t>
            </w:r>
            <w:r w:rsidR="00DE57FE">
              <w:rPr>
                <w:sz w:val="22"/>
                <w:szCs w:val="22"/>
              </w:rPr>
              <w:t xml:space="preserve"> bakalářské</w:t>
            </w:r>
            <w:r w:rsidR="00FF579E">
              <w:rPr>
                <w:sz w:val="22"/>
                <w:szCs w:val="22"/>
              </w:rPr>
              <w:t xml:space="preserve"> prác</w:t>
            </w:r>
            <w:r w:rsidR="00DE57FE">
              <w:rPr>
                <w:sz w:val="22"/>
                <w:szCs w:val="22"/>
              </w:rPr>
              <w:t xml:space="preserve">i </w:t>
            </w:r>
            <w:r>
              <w:rPr>
                <w:sz w:val="22"/>
                <w:szCs w:val="22"/>
              </w:rPr>
              <w:t xml:space="preserve">se autorka </w:t>
            </w:r>
            <w:r w:rsidR="00DE57FE">
              <w:rPr>
                <w:sz w:val="22"/>
                <w:szCs w:val="22"/>
              </w:rPr>
              <w:t>snaží</w:t>
            </w:r>
            <w:r w:rsidR="00FF579E">
              <w:rPr>
                <w:sz w:val="22"/>
                <w:szCs w:val="22"/>
              </w:rPr>
              <w:t xml:space="preserve"> blíže porozumět vzájemným vztahům mezi žáky základní školy</w:t>
            </w:r>
            <w:r w:rsidR="00DE57FE">
              <w:rPr>
                <w:sz w:val="22"/>
                <w:szCs w:val="22"/>
              </w:rPr>
              <w:t xml:space="preserve"> a jejich </w:t>
            </w:r>
            <w:r w:rsidR="00DE57FE" w:rsidRPr="00DE57FE">
              <w:rPr>
                <w:sz w:val="22"/>
                <w:szCs w:val="22"/>
              </w:rPr>
              <w:t>učiteli</w:t>
            </w:r>
            <w:r w:rsidR="00DE57FE">
              <w:rPr>
                <w:sz w:val="22"/>
                <w:szCs w:val="22"/>
              </w:rPr>
              <w:t xml:space="preserve">, a tím přispět k efektivní </w:t>
            </w:r>
            <w:r w:rsidR="00DE57FE" w:rsidRPr="00DE57FE">
              <w:rPr>
                <w:sz w:val="22"/>
                <w:szCs w:val="22"/>
              </w:rPr>
              <w:t>odborné</w:t>
            </w:r>
            <w:r w:rsidR="00DE57FE">
              <w:rPr>
                <w:sz w:val="22"/>
                <w:szCs w:val="22"/>
              </w:rPr>
              <w:t xml:space="preserve"> působnosti sociálního pedagoga ve škole. Bakalářská práce </w:t>
            </w:r>
            <w:r w:rsidR="00E05941">
              <w:rPr>
                <w:sz w:val="22"/>
                <w:szCs w:val="22"/>
              </w:rPr>
              <w:t xml:space="preserve">hloubkou zpracování teoretických východisek </w:t>
            </w:r>
            <w:r w:rsidR="00C550CC">
              <w:rPr>
                <w:sz w:val="22"/>
                <w:szCs w:val="22"/>
              </w:rPr>
              <w:t xml:space="preserve">(oceňuji využití více než 100 odborných zdrojů včetně zahraničních) </w:t>
            </w:r>
            <w:r w:rsidR="00E05941">
              <w:rPr>
                <w:sz w:val="22"/>
                <w:szCs w:val="22"/>
              </w:rPr>
              <w:t xml:space="preserve">a celkovým </w:t>
            </w:r>
            <w:r>
              <w:rPr>
                <w:sz w:val="22"/>
                <w:szCs w:val="22"/>
              </w:rPr>
              <w:t xml:space="preserve">svým </w:t>
            </w:r>
            <w:r w:rsidR="00DE57FE">
              <w:rPr>
                <w:sz w:val="22"/>
                <w:szCs w:val="22"/>
              </w:rPr>
              <w:t>rozsahem odpovídá spíše</w:t>
            </w:r>
            <w:r w:rsidR="00E05941">
              <w:rPr>
                <w:sz w:val="22"/>
                <w:szCs w:val="22"/>
              </w:rPr>
              <w:t xml:space="preserve"> úrovni diplomové práce. </w:t>
            </w:r>
          </w:p>
          <w:p w:rsidR="001F6AA8" w:rsidRDefault="00E05941" w:rsidP="00DE57F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 textu je patrné, že je cílem autorky zachytit téma v širších souvislostech, což je cenné, z druhého pohledu to však přináší riziko nižší koncentrace na ústřední téma, což </w:t>
            </w:r>
            <w:r w:rsidR="00C550CC">
              <w:rPr>
                <w:sz w:val="22"/>
                <w:szCs w:val="22"/>
              </w:rPr>
              <w:t xml:space="preserve">obzvlášť </w:t>
            </w:r>
            <w:r>
              <w:rPr>
                <w:sz w:val="22"/>
                <w:szCs w:val="22"/>
              </w:rPr>
              <w:t>kvalitativní pojetí výzkumu vyžaduje. Teoretická čás</w:t>
            </w:r>
            <w:r w:rsidR="00C550CC">
              <w:rPr>
                <w:sz w:val="22"/>
                <w:szCs w:val="22"/>
              </w:rPr>
              <w:t xml:space="preserve">t práce je zpracována kvalitně. </w:t>
            </w:r>
            <w:r w:rsidR="00C550CC" w:rsidRPr="00C550CC">
              <w:rPr>
                <w:sz w:val="22"/>
                <w:szCs w:val="22"/>
              </w:rPr>
              <w:t xml:space="preserve">Bylo by vhodné, aby třetí kapitola vyústila v dílčí téma úzce navázané na </w:t>
            </w:r>
            <w:r w:rsidR="00C550CC">
              <w:rPr>
                <w:sz w:val="22"/>
                <w:szCs w:val="22"/>
              </w:rPr>
              <w:t xml:space="preserve">hlavní cíl, potažmo název </w:t>
            </w:r>
            <w:r w:rsidR="00C550CC" w:rsidRPr="00C550CC">
              <w:rPr>
                <w:sz w:val="22"/>
                <w:szCs w:val="22"/>
              </w:rPr>
              <w:t>práce, čímž by se posílila tematická soudržnost textu.</w:t>
            </w:r>
            <w:r w:rsidR="00C550CC">
              <w:rPr>
                <w:sz w:val="22"/>
                <w:szCs w:val="22"/>
              </w:rPr>
              <w:t xml:space="preserve"> </w:t>
            </w:r>
          </w:p>
          <w:p w:rsidR="00E24678" w:rsidRDefault="0021243B" w:rsidP="00E24678">
            <w:pPr>
              <w:jc w:val="both"/>
              <w:rPr>
                <w:sz w:val="22"/>
                <w:szCs w:val="22"/>
              </w:rPr>
            </w:pPr>
            <w:r w:rsidRPr="0021243B">
              <w:rPr>
                <w:sz w:val="22"/>
                <w:szCs w:val="22"/>
              </w:rPr>
              <w:t>V tomto kontextu lze konstatovat, že cíl práce byl konkretizován</w:t>
            </w:r>
            <w:r w:rsidR="0058032C">
              <w:rPr>
                <w:sz w:val="22"/>
                <w:szCs w:val="22"/>
              </w:rPr>
              <w:t xml:space="preserve"> (v pojetí zvoleného designu IPA) </w:t>
            </w:r>
            <w:r w:rsidRPr="0021243B">
              <w:rPr>
                <w:sz w:val="22"/>
                <w:szCs w:val="22"/>
              </w:rPr>
              <w:t>na porozumění zkušenostem učitelů s formováním vztahů se žáky v průběhu jejich profesní dráhy</w:t>
            </w:r>
            <w:r w:rsidR="001F6AA8">
              <w:rPr>
                <w:sz w:val="22"/>
                <w:szCs w:val="22"/>
              </w:rPr>
              <w:t xml:space="preserve">. </w:t>
            </w:r>
            <w:r w:rsidR="0058032C" w:rsidRPr="0058032C">
              <w:rPr>
                <w:sz w:val="22"/>
                <w:szCs w:val="22"/>
              </w:rPr>
              <w:t>Souvislost zkoumaného tém</w:t>
            </w:r>
            <w:r w:rsidR="0058032C">
              <w:rPr>
                <w:sz w:val="22"/>
                <w:szCs w:val="22"/>
              </w:rPr>
              <w:t>atu s rolí sociálního pedagoga (</w:t>
            </w:r>
            <w:r w:rsidR="0058032C" w:rsidRPr="0058032C">
              <w:rPr>
                <w:sz w:val="22"/>
                <w:szCs w:val="22"/>
              </w:rPr>
              <w:t>av</w:t>
            </w:r>
            <w:r w:rsidR="00A733F8">
              <w:rPr>
                <w:sz w:val="22"/>
                <w:szCs w:val="22"/>
              </w:rPr>
              <w:t xml:space="preserve">izovaná např. v prvním odst. </w:t>
            </w:r>
            <w:r w:rsidR="0058032C" w:rsidRPr="0058032C">
              <w:rPr>
                <w:sz w:val="22"/>
                <w:szCs w:val="22"/>
              </w:rPr>
              <w:t>na s. 59</w:t>
            </w:r>
            <w:r w:rsidR="0058032C">
              <w:rPr>
                <w:sz w:val="22"/>
                <w:szCs w:val="22"/>
              </w:rPr>
              <w:t>)</w:t>
            </w:r>
            <w:r w:rsidR="00195975">
              <w:rPr>
                <w:sz w:val="22"/>
                <w:szCs w:val="22"/>
              </w:rPr>
              <w:t xml:space="preserve"> </w:t>
            </w:r>
            <w:r w:rsidR="0058032C" w:rsidRPr="0058032C">
              <w:rPr>
                <w:sz w:val="22"/>
                <w:szCs w:val="22"/>
              </w:rPr>
              <w:t>se</w:t>
            </w:r>
            <w:r w:rsidR="0058032C">
              <w:rPr>
                <w:sz w:val="22"/>
                <w:szCs w:val="22"/>
              </w:rPr>
              <w:t xml:space="preserve"> pak promítá</w:t>
            </w:r>
            <w:r w:rsidR="0058032C" w:rsidRPr="0058032C">
              <w:rPr>
                <w:sz w:val="22"/>
                <w:szCs w:val="22"/>
              </w:rPr>
              <w:t xml:space="preserve"> </w:t>
            </w:r>
            <w:r w:rsidR="00A733F8">
              <w:rPr>
                <w:sz w:val="22"/>
                <w:szCs w:val="22"/>
              </w:rPr>
              <w:t xml:space="preserve">až </w:t>
            </w:r>
            <w:r w:rsidR="0058032C" w:rsidRPr="0058032C">
              <w:rPr>
                <w:sz w:val="22"/>
                <w:szCs w:val="22"/>
              </w:rPr>
              <w:t>sekundárně do závěrečných doporučení pro pedagogickou praxi. Tuto cestu považuji za adekvátní, byť čtenář může očekávat přímější propojení již v rámci samotného výzkumu.</w:t>
            </w:r>
            <w:r w:rsidR="00175CCF">
              <w:rPr>
                <w:sz w:val="22"/>
                <w:szCs w:val="22"/>
              </w:rPr>
              <w:t xml:space="preserve"> </w:t>
            </w:r>
            <w:r w:rsidR="0058032C">
              <w:rPr>
                <w:sz w:val="22"/>
                <w:szCs w:val="22"/>
              </w:rPr>
              <w:t>Autorka uvádí podrobný postup analýzy dat, uvádí systematický přehled témat a podtémat, detailní analýzu dílčích výpovědí přikládá formou přílohy.</w:t>
            </w:r>
            <w:r w:rsidR="00175CCF">
              <w:rPr>
                <w:sz w:val="22"/>
                <w:szCs w:val="22"/>
              </w:rPr>
              <w:t xml:space="preserve"> Z této části práce je zřejmé úsilí, které výzkumu autorka věnovala</w:t>
            </w:r>
            <w:r w:rsidR="00A733F8">
              <w:rPr>
                <w:sz w:val="22"/>
                <w:szCs w:val="22"/>
              </w:rPr>
              <w:t>,</w:t>
            </w:r>
            <w:r w:rsidR="00175CCF">
              <w:rPr>
                <w:sz w:val="22"/>
                <w:szCs w:val="22"/>
              </w:rPr>
              <w:t xml:space="preserve"> a to </w:t>
            </w:r>
            <w:r w:rsidR="00A733F8">
              <w:rPr>
                <w:sz w:val="22"/>
                <w:szCs w:val="22"/>
              </w:rPr>
              <w:t>považuji za důležité ocenit</w:t>
            </w:r>
            <w:r w:rsidR="00175CCF">
              <w:rPr>
                <w:sz w:val="22"/>
                <w:szCs w:val="22"/>
              </w:rPr>
              <w:t>.</w:t>
            </w:r>
            <w:r w:rsidR="0058032C">
              <w:rPr>
                <w:sz w:val="22"/>
                <w:szCs w:val="22"/>
              </w:rPr>
              <w:t xml:space="preserve"> Vzniklá společná témata jsou uspořádána tak, aby přinesla objasnění stanovených výzkumných otázek. </w:t>
            </w:r>
            <w:r w:rsidR="00175CCF" w:rsidRPr="00175CCF">
              <w:rPr>
                <w:sz w:val="22"/>
                <w:szCs w:val="22"/>
              </w:rPr>
              <w:t>Předloženou analýzu a interpretaci dat hodnotím jako úspěšný výzkumný p</w:t>
            </w:r>
            <w:r w:rsidR="00A733F8">
              <w:rPr>
                <w:sz w:val="22"/>
                <w:szCs w:val="22"/>
              </w:rPr>
              <w:t>očin na úrovni studentské práce, byť vykazuje z hlediska pojetí IPA své limity.</w:t>
            </w:r>
          </w:p>
          <w:p w:rsidR="00175CCF" w:rsidRDefault="00A733F8" w:rsidP="00E246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Kvituji</w:t>
            </w:r>
            <w:r w:rsidR="00175CCF" w:rsidRPr="00175CCF">
              <w:rPr>
                <w:sz w:val="22"/>
                <w:szCs w:val="22"/>
              </w:rPr>
              <w:t xml:space="preserve"> výrazný posun ve zpracování práce od jejího počátku, zejména v procesu zužování výzkumného problému a hledání cest k naplnění stanovených cílů, stejně jako velké zaujetí autorky tématem a její píli, kterou zpracování práce</w:t>
            </w:r>
            <w:r w:rsidRPr="00175CCF">
              <w:rPr>
                <w:sz w:val="22"/>
                <w:szCs w:val="22"/>
              </w:rPr>
              <w:t xml:space="preserve"> věnovala</w:t>
            </w:r>
            <w:r w:rsidR="00175CCF" w:rsidRPr="00175CCF">
              <w:rPr>
                <w:sz w:val="22"/>
                <w:szCs w:val="22"/>
              </w:rPr>
              <w:t>.</w:t>
            </w:r>
          </w:p>
          <w:p w:rsidR="00B411DB" w:rsidRPr="00C50B27" w:rsidRDefault="00E24678" w:rsidP="00E24678">
            <w:pPr>
              <w:rPr>
                <w:sz w:val="22"/>
                <w:szCs w:val="22"/>
              </w:rPr>
            </w:pPr>
            <w:r w:rsidRPr="001470C7">
              <w:rPr>
                <w:b/>
                <w:sz w:val="22"/>
                <w:szCs w:val="22"/>
              </w:rPr>
              <w:t>Bakalářskou práci vnímám jako dobře zpracovanou a doporučuji 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A733F8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  <w:r w:rsidR="00B34851">
              <w:rPr>
                <w:b/>
                <w:sz w:val="22"/>
                <w:szCs w:val="22"/>
              </w:rPr>
              <w:t xml:space="preserve"> </w:t>
            </w:r>
          </w:p>
          <w:p w:rsidR="00B34851" w:rsidRPr="00B34851" w:rsidRDefault="00986410" w:rsidP="009864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Další otázky nemám. Prosím o zodpovězení otázek komise, které vyplynou při obhajobě samotné.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175CCF">
              <w:rPr>
                <w:sz w:val="22"/>
                <w:szCs w:val="22"/>
              </w:rPr>
              <w:t xml:space="preserve"> 12</w:t>
            </w:r>
            <w:r w:rsidR="001E7006">
              <w:rPr>
                <w:sz w:val="22"/>
                <w:szCs w:val="22"/>
              </w:rPr>
              <w:t>.</w:t>
            </w:r>
            <w:r w:rsidR="00195975">
              <w:rPr>
                <w:sz w:val="22"/>
                <w:szCs w:val="22"/>
              </w:rPr>
              <w:t xml:space="preserve"> </w:t>
            </w:r>
            <w:r w:rsidR="001E7006">
              <w:rPr>
                <w:sz w:val="22"/>
                <w:szCs w:val="22"/>
              </w:rPr>
              <w:t>05</w:t>
            </w:r>
            <w:r w:rsidR="001C135F">
              <w:rPr>
                <w:sz w:val="22"/>
                <w:szCs w:val="22"/>
              </w:rPr>
              <w:t>.</w:t>
            </w:r>
            <w:r w:rsidR="00195975">
              <w:rPr>
                <w:sz w:val="22"/>
                <w:szCs w:val="22"/>
              </w:rPr>
              <w:t xml:space="preserve"> </w:t>
            </w:r>
            <w:bookmarkStart w:id="0" w:name="_GoBack"/>
            <w:bookmarkEnd w:id="0"/>
            <w:r w:rsidR="001C135F">
              <w:rPr>
                <w:sz w:val="22"/>
                <w:szCs w:val="22"/>
              </w:rPr>
              <w:t>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1C135F">
              <w:rPr>
                <w:sz w:val="22"/>
                <w:szCs w:val="22"/>
              </w:rPr>
              <w:t xml:space="preserve"> Eliška Suchánková, v.r.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B11" w:rsidRDefault="00E86B11">
      <w:r>
        <w:separator/>
      </w:r>
    </w:p>
  </w:endnote>
  <w:endnote w:type="continuationSeparator" w:id="0">
    <w:p w:rsidR="00E86B11" w:rsidRDefault="00E86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B11" w:rsidRDefault="00E86B11">
      <w:r>
        <w:separator/>
      </w:r>
    </w:p>
  </w:footnote>
  <w:footnote w:type="continuationSeparator" w:id="0">
    <w:p w:rsidR="00E86B11" w:rsidRDefault="00E86B11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35F"/>
    <w:rsid w:val="000E2C47"/>
    <w:rsid w:val="00175CCF"/>
    <w:rsid w:val="00195975"/>
    <w:rsid w:val="001C135F"/>
    <w:rsid w:val="001E7006"/>
    <w:rsid w:val="001F6AA8"/>
    <w:rsid w:val="0021243B"/>
    <w:rsid w:val="00290B76"/>
    <w:rsid w:val="002A1F09"/>
    <w:rsid w:val="00362AB0"/>
    <w:rsid w:val="003B15AB"/>
    <w:rsid w:val="003F5DA2"/>
    <w:rsid w:val="00512982"/>
    <w:rsid w:val="00514664"/>
    <w:rsid w:val="00526D47"/>
    <w:rsid w:val="0055255D"/>
    <w:rsid w:val="0058032C"/>
    <w:rsid w:val="005C219A"/>
    <w:rsid w:val="005E5316"/>
    <w:rsid w:val="00665F3E"/>
    <w:rsid w:val="006847E2"/>
    <w:rsid w:val="006F241E"/>
    <w:rsid w:val="00730C1A"/>
    <w:rsid w:val="00834807"/>
    <w:rsid w:val="00986410"/>
    <w:rsid w:val="00A733F8"/>
    <w:rsid w:val="00AB548B"/>
    <w:rsid w:val="00B34851"/>
    <w:rsid w:val="00B411DB"/>
    <w:rsid w:val="00B92B4D"/>
    <w:rsid w:val="00BA3203"/>
    <w:rsid w:val="00C03D7D"/>
    <w:rsid w:val="00C50B27"/>
    <w:rsid w:val="00C550CC"/>
    <w:rsid w:val="00D62416"/>
    <w:rsid w:val="00DB250F"/>
    <w:rsid w:val="00DC1BF5"/>
    <w:rsid w:val="00DE57FE"/>
    <w:rsid w:val="00E05941"/>
    <w:rsid w:val="00E24678"/>
    <w:rsid w:val="00E709EA"/>
    <w:rsid w:val="00E86B11"/>
    <w:rsid w:val="00E87FCF"/>
    <w:rsid w:val="00FF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61EDB7"/>
  <w15:chartTrackingRefBased/>
  <w15:docId w15:val="{D48504D6-3049-40FD-99C6-123A7698A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chankova\Desktop\BPDP25\BP_V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BP_V</Template>
  <TotalTime>177</TotalTime>
  <Pages>2</Pages>
  <Words>526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Eliška Suchánková</dc:creator>
  <cp:keywords/>
  <cp:lastModifiedBy>Eliška Suchánková</cp:lastModifiedBy>
  <cp:revision>8</cp:revision>
  <cp:lastPrinted>2012-04-25T08:21:00Z</cp:lastPrinted>
  <dcterms:created xsi:type="dcterms:W3CDTF">2025-05-06T09:49:00Z</dcterms:created>
  <dcterms:modified xsi:type="dcterms:W3CDTF">2025-05-14T08:37:00Z</dcterms:modified>
</cp:coreProperties>
</file>