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C67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Marcela Uhrová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C672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Názory na sexualitu seniorů a povědomí o přínosech sexuální aktivity ve stáří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C672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3C6724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A747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0F7C7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0F7C7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314ED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314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A40F64" w:rsidRDefault="00A40F64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</w:t>
            </w:r>
          </w:p>
          <w:p w:rsidR="00A16011" w:rsidRDefault="00F50B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+Volba </w:t>
            </w:r>
            <w:r w:rsidR="006314ED">
              <w:rPr>
                <w:sz w:val="22"/>
                <w:szCs w:val="22"/>
              </w:rPr>
              <w:t>tématu, které je v poslední době velmi aktuální.</w:t>
            </w:r>
          </w:p>
          <w:p w:rsidR="005330C8" w:rsidRDefault="005330C8" w:rsidP="00362AB0">
            <w:pPr>
              <w:rPr>
                <w:sz w:val="22"/>
                <w:szCs w:val="22"/>
              </w:rPr>
            </w:pPr>
          </w:p>
          <w:p w:rsidR="003C6724" w:rsidRDefault="00A40F64" w:rsidP="003C6724">
            <w:pPr>
              <w:rPr>
                <w:b/>
                <w:sz w:val="22"/>
                <w:szCs w:val="22"/>
              </w:rPr>
            </w:pPr>
            <w:r w:rsidRPr="00A40F64">
              <w:rPr>
                <w:b/>
                <w:sz w:val="22"/>
                <w:szCs w:val="22"/>
              </w:rPr>
              <w:t>Slabé stránky</w:t>
            </w:r>
          </w:p>
          <w:p w:rsidR="006314ED" w:rsidRPr="006314ED" w:rsidRDefault="006314ED" w:rsidP="003C6724">
            <w:pPr>
              <w:rPr>
                <w:sz w:val="22"/>
                <w:szCs w:val="22"/>
              </w:rPr>
            </w:pPr>
            <w:r w:rsidRPr="006314ED">
              <w:rPr>
                <w:sz w:val="22"/>
                <w:szCs w:val="22"/>
              </w:rPr>
              <w:t>-Třetí kapitolu vzhledem k tématu vnímám jako nadbytečnou.</w:t>
            </w:r>
          </w:p>
          <w:p w:rsidR="003C6724" w:rsidRDefault="003C6724" w:rsidP="003C6724">
            <w:pPr>
              <w:rPr>
                <w:sz w:val="22"/>
                <w:szCs w:val="22"/>
              </w:rPr>
            </w:pPr>
            <w:r w:rsidRPr="003C6724">
              <w:rPr>
                <w:sz w:val="22"/>
                <w:szCs w:val="22"/>
              </w:rPr>
              <w:t xml:space="preserve">-Oproti </w:t>
            </w:r>
            <w:r>
              <w:rPr>
                <w:sz w:val="22"/>
                <w:szCs w:val="22"/>
              </w:rPr>
              <w:t>první kapitole jsou druhá a třetí kapitola málo informačně nasyceny.</w:t>
            </w:r>
          </w:p>
          <w:p w:rsidR="003C6724" w:rsidRDefault="003C6724" w:rsidP="003C6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314ED">
              <w:rPr>
                <w:sz w:val="22"/>
                <w:szCs w:val="22"/>
              </w:rPr>
              <w:t>Naprostá a</w:t>
            </w:r>
            <w:r>
              <w:rPr>
                <w:sz w:val="22"/>
                <w:szCs w:val="22"/>
              </w:rPr>
              <w:t>bsence výzkumného problému.</w:t>
            </w:r>
          </w:p>
          <w:p w:rsidR="000F7C77" w:rsidRDefault="000F7C77" w:rsidP="003C6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-Formulace výzkumných cílů.</w:t>
            </w:r>
          </w:p>
          <w:p w:rsidR="006314ED" w:rsidRDefault="006314ED" w:rsidP="003C6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A7471F">
              <w:rPr>
                <w:sz w:val="22"/>
                <w:szCs w:val="22"/>
              </w:rPr>
              <w:t>Analýze dat po jednotlivých položkách v dotazníku.</w:t>
            </w:r>
          </w:p>
          <w:p w:rsidR="000F7C77" w:rsidRPr="003C6724" w:rsidRDefault="000F7C77" w:rsidP="003C6724">
            <w:pPr>
              <w:rPr>
                <w:sz w:val="22"/>
                <w:szCs w:val="22"/>
              </w:rPr>
            </w:pPr>
          </w:p>
          <w:p w:rsidR="00151D62" w:rsidRPr="00C50B27" w:rsidRDefault="00151D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0F7C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jste prováděla obsahovou analýzu?</w:t>
            </w:r>
          </w:p>
          <w:p w:rsidR="000F7C77" w:rsidRPr="00C50B27" w:rsidRDefault="000F7C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je rozdíl mezi názorem a postojem?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DE3BE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bookmarkStart w:id="0" w:name="_GoBack"/>
            <w:bookmarkEnd w:id="0"/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CE0" w:rsidRDefault="003D2CE0">
      <w:r>
        <w:separator/>
      </w:r>
    </w:p>
  </w:endnote>
  <w:endnote w:type="continuationSeparator" w:id="0">
    <w:p w:rsidR="003D2CE0" w:rsidRDefault="003D2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CE0" w:rsidRDefault="003D2CE0">
      <w:r>
        <w:separator/>
      </w:r>
    </w:p>
  </w:footnote>
  <w:footnote w:type="continuationSeparator" w:id="0">
    <w:p w:rsidR="003D2CE0" w:rsidRDefault="003D2CE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07E60"/>
    <w:multiLevelType w:val="hybridMultilevel"/>
    <w:tmpl w:val="8B14F4EE"/>
    <w:lvl w:ilvl="0" w:tplc="A404B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9524C"/>
    <w:multiLevelType w:val="hybridMultilevel"/>
    <w:tmpl w:val="153AB0D0"/>
    <w:lvl w:ilvl="0" w:tplc="D2582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11"/>
    <w:rsid w:val="000F7C77"/>
    <w:rsid w:val="00132C7B"/>
    <w:rsid w:val="00151D62"/>
    <w:rsid w:val="00154F27"/>
    <w:rsid w:val="0021256F"/>
    <w:rsid w:val="002859FE"/>
    <w:rsid w:val="00362AB0"/>
    <w:rsid w:val="003C6724"/>
    <w:rsid w:val="003D2CE0"/>
    <w:rsid w:val="003F0284"/>
    <w:rsid w:val="003F5DA2"/>
    <w:rsid w:val="00512982"/>
    <w:rsid w:val="00526D47"/>
    <w:rsid w:val="005330C8"/>
    <w:rsid w:val="0055255D"/>
    <w:rsid w:val="005C219A"/>
    <w:rsid w:val="006314ED"/>
    <w:rsid w:val="006847E2"/>
    <w:rsid w:val="006E5BAB"/>
    <w:rsid w:val="0073134E"/>
    <w:rsid w:val="007553A2"/>
    <w:rsid w:val="008614B3"/>
    <w:rsid w:val="009A27D5"/>
    <w:rsid w:val="00A16011"/>
    <w:rsid w:val="00A40F64"/>
    <w:rsid w:val="00A7471F"/>
    <w:rsid w:val="00B14FD5"/>
    <w:rsid w:val="00B411DB"/>
    <w:rsid w:val="00BA3203"/>
    <w:rsid w:val="00C50B27"/>
    <w:rsid w:val="00C80853"/>
    <w:rsid w:val="00CA7D64"/>
    <w:rsid w:val="00D05C79"/>
    <w:rsid w:val="00DC1BF5"/>
    <w:rsid w:val="00DE3BEA"/>
    <w:rsid w:val="00E709EA"/>
    <w:rsid w:val="00ED2FBE"/>
    <w:rsid w:val="00F1326B"/>
    <w:rsid w:val="00F50B4D"/>
    <w:rsid w:val="00F51E2A"/>
    <w:rsid w:val="00FA3BCC"/>
    <w:rsid w:val="00FA643F"/>
    <w:rsid w:val="00FF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BFC5F"/>
  <w15:chartTrackingRefBased/>
  <w15:docId w15:val="{9D558FD7-E899-491A-9D57-DBCE153D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6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Tich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Tichá_O</Template>
  <TotalTime>92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11</cp:revision>
  <cp:lastPrinted>2012-04-25T08:21:00Z</cp:lastPrinted>
  <dcterms:created xsi:type="dcterms:W3CDTF">2025-05-07T11:55:00Z</dcterms:created>
  <dcterms:modified xsi:type="dcterms:W3CDTF">2025-05-07T14:59:00Z</dcterms:modified>
</cp:coreProperties>
</file>